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613203" w14:textId="3A4FF749" w:rsidR="00EE5014" w:rsidRPr="004E62B4" w:rsidRDefault="0025000C" w:rsidP="00787E57">
      <w:pPr>
        <w:pStyle w:val="Heading1"/>
      </w:pPr>
      <w:r w:rsidRPr="004E62B4"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5A80B402" wp14:editId="43531472">
                <wp:simplePos x="0" y="0"/>
                <wp:positionH relativeFrom="page">
                  <wp:posOffset>130175</wp:posOffset>
                </wp:positionH>
                <wp:positionV relativeFrom="page">
                  <wp:posOffset>4512310</wp:posOffset>
                </wp:positionV>
                <wp:extent cx="6688800" cy="2016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8800" cy="20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7433A" w14:textId="1F155AA6" w:rsidR="00981FF1" w:rsidRPr="00981FF1" w:rsidRDefault="00534CC5" w:rsidP="004E62B4">
                            <w:pPr>
                              <w:pStyle w:val="CaptionImage"/>
                            </w:pPr>
                            <w:r>
                              <w:t xml:space="preserve">Toetoe </w:t>
                            </w:r>
                            <w:r w:rsidR="007F4349">
                              <w:t>(</w:t>
                            </w:r>
                            <w:proofErr w:type="spellStart"/>
                            <w:r w:rsidR="007F4349" w:rsidRPr="00534CC5">
                              <w:rPr>
                                <w:i/>
                                <w:iCs/>
                              </w:rPr>
                              <w:t>Austroderia</w:t>
                            </w:r>
                            <w:proofErr w:type="spellEnd"/>
                            <w:r w:rsidR="007F4349" w:rsidRPr="00534CC5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7F4349" w:rsidRPr="00534CC5">
                              <w:rPr>
                                <w:i/>
                                <w:iCs/>
                              </w:rPr>
                              <w:t>richardii</w:t>
                            </w:r>
                            <w:proofErr w:type="spellEnd"/>
                            <w:r w:rsidR="007F4349">
                              <w:t xml:space="preserve">) </w:t>
                            </w:r>
                            <w:r w:rsidR="004C528C">
                              <w:t xml:space="preserve">at Te </w:t>
                            </w:r>
                            <w:proofErr w:type="spellStart"/>
                            <w:r w:rsidR="004C528C">
                              <w:t>Waihora</w:t>
                            </w:r>
                            <w:proofErr w:type="spellEnd"/>
                            <w:r w:rsidR="004C528C">
                              <w:t xml:space="preserve"> – Lake Ellesmere Restoration </w:t>
                            </w:r>
                            <w:r w:rsidR="007F4349">
                              <w:t>S</w:t>
                            </w:r>
                            <w:r w:rsidR="004C528C">
                              <w:t xml:space="preserve">ite </w:t>
                            </w:r>
                            <w:r w:rsidR="009E7A4B">
                              <w:t>6</w:t>
                            </w:r>
                            <w:r w:rsidR="00BE51D2">
                              <w:t xml:space="preserve"> </w:t>
                            </w:r>
                            <w:r w:rsidR="009E7A4B">
                              <w:t xml:space="preserve">months old vs 2 years </w:t>
                            </w:r>
                            <w:r w:rsidR="00BE51D2">
                              <w:t xml:space="preserve">old </w:t>
                            </w:r>
                            <w:r w:rsidR="00981FF1" w:rsidRPr="00981FF1">
                              <w:rPr>
                                <w:i/>
                                <w:iCs/>
                              </w:rPr>
                              <w:t xml:space="preserve">Photo: © </w:t>
                            </w:r>
                            <w:r w:rsidR="00E81C31">
                              <w:rPr>
                                <w:i/>
                                <w:iCs/>
                              </w:rPr>
                              <w:t>Jacque Bennett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80B4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.25pt;margin-top:355.3pt;width:526.7pt;height:15.8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" filled="f" stroked="f">
                <v:textbox style="mso-fit-shape-to-text:t">
                  <w:txbxContent>
                    <w:p w14:paraId="0A07433A" w14:textId="1F155AA6" w:rsidR="00981FF1" w:rsidRPr="00981FF1" w:rsidRDefault="00534CC5" w:rsidP="004E62B4">
                      <w:pPr>
                        <w:pStyle w:val="CaptionImage"/>
                      </w:pPr>
                      <w:r>
                        <w:t xml:space="preserve">Toetoe </w:t>
                      </w:r>
                      <w:r w:rsidR="007F4349">
                        <w:t>(</w:t>
                      </w:r>
                      <w:proofErr w:type="spellStart"/>
                      <w:r w:rsidR="007F4349" w:rsidRPr="00534CC5">
                        <w:rPr>
                          <w:i/>
                          <w:iCs/>
                        </w:rPr>
                        <w:t>Austroderia</w:t>
                      </w:r>
                      <w:proofErr w:type="spellEnd"/>
                      <w:r w:rsidR="007F4349" w:rsidRPr="00534CC5">
                        <w:rPr>
                          <w:i/>
                          <w:iCs/>
                        </w:rPr>
                        <w:t xml:space="preserve"> richardii</w:t>
                      </w:r>
                      <w:r w:rsidR="007F4349">
                        <w:t xml:space="preserve">) </w:t>
                      </w:r>
                      <w:r w:rsidR="004C528C">
                        <w:t xml:space="preserve">at </w:t>
                      </w:r>
                      <w:proofErr w:type="spellStart"/>
                      <w:r w:rsidR="004C528C">
                        <w:t>Te</w:t>
                      </w:r>
                      <w:proofErr w:type="spellEnd"/>
                      <w:r w:rsidR="004C528C">
                        <w:t xml:space="preserve"> </w:t>
                      </w:r>
                      <w:proofErr w:type="spellStart"/>
                      <w:r w:rsidR="004C528C">
                        <w:t>Waihora</w:t>
                      </w:r>
                      <w:proofErr w:type="spellEnd"/>
                      <w:r w:rsidR="004C528C">
                        <w:t xml:space="preserve"> – Lake Ellesmere Restoration </w:t>
                      </w:r>
                      <w:r w:rsidR="007F4349">
                        <w:t>S</w:t>
                      </w:r>
                      <w:r w:rsidR="004C528C">
                        <w:t xml:space="preserve">ite </w:t>
                      </w:r>
                      <w:r w:rsidR="009E7A4B">
                        <w:t>6</w:t>
                      </w:r>
                      <w:r w:rsidR="00BE51D2">
                        <w:t xml:space="preserve"> </w:t>
                      </w:r>
                      <w:r w:rsidR="009E7A4B">
                        <w:t xml:space="preserve">months old vs 2 years </w:t>
                      </w:r>
                      <w:r w:rsidR="00BE51D2">
                        <w:t xml:space="preserve">old </w:t>
                      </w:r>
                      <w:r w:rsidR="00981FF1" w:rsidRPr="00981FF1">
                        <w:rPr>
                          <w:i/>
                          <w:iCs/>
                        </w:rPr>
                        <w:t xml:space="preserve">Photo: © </w:t>
                      </w:r>
                      <w:r w:rsidR="00E81C31">
                        <w:rPr>
                          <w:i/>
                          <w:iCs/>
                        </w:rPr>
                        <w:t>Jacque Bennett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2E8F" w:rsidRPr="004E62B4">
        <w:rPr>
          <w:noProof/>
        </w:rPr>
        <w:drawing>
          <wp:anchor distT="0" distB="0" distL="114300" distR="114300" simplePos="0" relativeHeight="251658240" behindDoc="0" locked="0" layoutInCell="1" allowOverlap="1" wp14:anchorId="44F9F1C4" wp14:editId="26941A4A">
            <wp:simplePos x="0" y="0"/>
            <wp:positionH relativeFrom="page">
              <wp:posOffset>637</wp:posOffset>
            </wp:positionH>
            <wp:positionV relativeFrom="page">
              <wp:posOffset>-1176020</wp:posOffset>
            </wp:positionV>
            <wp:extent cx="7559040" cy="5669474"/>
            <wp:effectExtent l="19050" t="19050" r="22860" b="26670"/>
            <wp:wrapThrough wrapText="bothSides">
              <wp:wrapPolygon edited="0">
                <wp:start x="-54" y="-73"/>
                <wp:lineTo x="-54" y="21629"/>
                <wp:lineTo x="21611" y="21629"/>
                <wp:lineTo x="21611" y="-73"/>
                <wp:lineTo x="-54" y="-73"/>
              </wp:wrapPolygon>
            </wp:wrapThrough>
            <wp:docPr id="2814572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457219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56694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5D27B8B6">
        <w:t>Canterbury Eco-sourced Plant Packages</w:t>
      </w:r>
    </w:p>
    <w:p w14:paraId="25C86F70" w14:textId="3A416A65" w:rsidR="00075F58" w:rsidRPr="004E62B4" w:rsidRDefault="00787E57" w:rsidP="004E62B4">
      <w:pPr>
        <w:pStyle w:val="Heading2"/>
      </w:pPr>
      <w:r>
        <w:t>Plant packages are a way of making restoration planting, easy, efficient and effective.</w:t>
      </w:r>
    </w:p>
    <w:p w14:paraId="28163068" w14:textId="7B330D74" w:rsidR="00787E57" w:rsidRDefault="00787E57" w:rsidP="00787E57">
      <w:r>
        <w:t>Plants selected for you</w:t>
      </w:r>
      <w:r w:rsidR="0025000C">
        <w:t>r</w:t>
      </w:r>
      <w:r>
        <w:t xml:space="preserve"> plant package will be eco</w:t>
      </w:r>
      <w:r w:rsidR="008659A6">
        <w:t xml:space="preserve">logically </w:t>
      </w:r>
      <w:r>
        <w:t>sourced from the nearest available remnant seed source to your planting site. These plants have adapted to local conditions and ensure a higher survival rate.</w:t>
      </w:r>
    </w:p>
    <w:p w14:paraId="764BDF51" w14:textId="77777777" w:rsidR="00787E57" w:rsidRDefault="00787E57" w:rsidP="00787E57">
      <w:r>
        <w:t>The species selected for these packages are tailored to a specific purpose.  From Riparian/Streamside planting to erosion protection.</w:t>
      </w:r>
    </w:p>
    <w:p w14:paraId="57C328F3" w14:textId="293BBB01" w:rsidR="00787E57" w:rsidRDefault="00787E57" w:rsidP="00787E57">
      <w:proofErr w:type="gramStart"/>
      <w:r>
        <w:t>In order to</w:t>
      </w:r>
      <w:proofErr w:type="gramEnd"/>
      <w:r>
        <w:t xml:space="preserve"> keep things efficient and easy</w:t>
      </w:r>
      <w:r w:rsidR="008659A6">
        <w:t>,</w:t>
      </w:r>
      <w:r>
        <w:t xml:space="preserve"> our packages have a</w:t>
      </w:r>
      <w:r w:rsidR="008659A6">
        <w:t xml:space="preserve"> </w:t>
      </w:r>
      <w:r w:rsidR="0C68E954">
        <w:t>select</w:t>
      </w:r>
      <w:r>
        <w:t xml:space="preserve"> number of species and utilise full grids of plants (so no dead space in your trailer).</w:t>
      </w:r>
    </w:p>
    <w:p w14:paraId="7506DC26" w14:textId="1B9AED81" w:rsidR="00787E57" w:rsidRDefault="0760317E" w:rsidP="00787E57">
      <w:r>
        <w:t>The idea is to use the packages as a starting point, then other species (available at a reduced rate) can be added.  We recommend adding additional species after the first 3 years.  This will enhance your biodiversity and give more sensitive species shade and protection from the wind and frosts.</w:t>
      </w:r>
    </w:p>
    <w:p w14:paraId="233890E6" w14:textId="77777777" w:rsidR="00787E57" w:rsidRDefault="00787E57" w:rsidP="00787E57">
      <w:r>
        <w:t>Plant packages are 1000-1004 plants and designed to be planted at 1.5m spacings.</w:t>
      </w:r>
    </w:p>
    <w:p w14:paraId="2EC3081B" w14:textId="77777777" w:rsidR="00196E6C" w:rsidRPr="004E62B4" w:rsidRDefault="00196E6C" w:rsidP="004E62B4"/>
    <w:p w14:paraId="2A69425B" w14:textId="77777777" w:rsidR="00787E57" w:rsidRDefault="0760317E" w:rsidP="5FA153D9">
      <w:pPr>
        <w:pStyle w:val="Heading3"/>
        <w:ind w:left="720" w:firstLine="720"/>
      </w:pPr>
      <w:r w:rsidRPr="5FA153D9">
        <w:rPr>
          <w:sz w:val="29"/>
          <w:szCs w:val="29"/>
        </w:rPr>
        <w:lastRenderedPageBreak/>
        <w:t>Plant packages are $4,400.00 +GST per package</w:t>
      </w:r>
      <w:r>
        <w:t xml:space="preserve"> </w:t>
      </w:r>
    </w:p>
    <w:p w14:paraId="232360A5" w14:textId="5FBB8FD3" w:rsidR="00787E57" w:rsidRPr="00C60B10" w:rsidRDefault="00787E57" w:rsidP="00787E57">
      <w:r>
        <w:t>With the purchase of any of our packages, you can add additional plants from the recommended species list for $5 per plant for 1 year grow species and $6.50 for 2 year grow species.  Please see plant package order form</w:t>
      </w:r>
      <w:r w:rsidR="00E81C31">
        <w:t>.</w:t>
      </w:r>
    </w:p>
    <w:p w14:paraId="53C6DD61" w14:textId="76C5F0AA" w:rsidR="00E42E8F" w:rsidRDefault="00787E57" w:rsidP="00E42E8F">
      <w:pPr>
        <w:pStyle w:val="Heading4"/>
      </w:pPr>
      <w:r>
        <w:t>Plant package purpose: Riparian/Streamside</w:t>
      </w:r>
      <w:r w:rsidR="00E57D93">
        <w:t>/Wetland</w:t>
      </w:r>
    </w:p>
    <w:tbl>
      <w:tblPr>
        <w:tblW w:w="9065" w:type="dxa"/>
        <w:tblBorders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5"/>
        <w:gridCol w:w="2267"/>
        <w:gridCol w:w="2551"/>
        <w:gridCol w:w="1982"/>
      </w:tblGrid>
      <w:tr w:rsidR="004B1915" w:rsidRPr="00850763" w14:paraId="5FDA011E" w14:textId="77777777" w:rsidTr="793459D4">
        <w:trPr>
          <w:trHeight w:val="290"/>
        </w:trPr>
        <w:tc>
          <w:tcPr>
            <w:tcW w:w="2265" w:type="dxa"/>
            <w:shd w:val="clear" w:color="auto" w:fill="75DBFF"/>
            <w:vAlign w:val="bottom"/>
          </w:tcPr>
          <w:p w14:paraId="7404DDC1" w14:textId="29B108C2" w:rsidR="004B1915" w:rsidRPr="00E42E8F" w:rsidRDefault="004B1915" w:rsidP="004B1915">
            <w:pPr>
              <w:pStyle w:val="TableofFigures"/>
              <w:rPr>
                <w:b/>
                <w:bCs/>
              </w:rPr>
            </w:pPr>
            <w:r w:rsidRPr="00E42E8F">
              <w:rPr>
                <w:b/>
                <w:bCs/>
              </w:rPr>
              <w:t>Common name</w:t>
            </w:r>
          </w:p>
        </w:tc>
        <w:tc>
          <w:tcPr>
            <w:tcW w:w="2267" w:type="dxa"/>
            <w:shd w:val="clear" w:color="auto" w:fill="75DBFF"/>
            <w:vAlign w:val="bottom"/>
          </w:tcPr>
          <w:p w14:paraId="3D3FC527" w14:textId="78873849" w:rsidR="004B1915" w:rsidRPr="00E42E8F" w:rsidRDefault="004B1915" w:rsidP="004B1915">
            <w:pPr>
              <w:pStyle w:val="TableofFigures"/>
              <w:rPr>
                <w:b/>
                <w:bCs/>
              </w:rPr>
            </w:pPr>
            <w:r w:rsidRPr="00E42E8F">
              <w:rPr>
                <w:b/>
                <w:bCs/>
              </w:rPr>
              <w:t xml:space="preserve"> Māori name </w:t>
            </w:r>
          </w:p>
        </w:tc>
        <w:tc>
          <w:tcPr>
            <w:tcW w:w="2551" w:type="dxa"/>
            <w:shd w:val="clear" w:color="auto" w:fill="75DBFF"/>
            <w:noWrap/>
            <w:vAlign w:val="bottom"/>
            <w:hideMark/>
          </w:tcPr>
          <w:p w14:paraId="44450DE1" w14:textId="373D1447" w:rsidR="004B1915" w:rsidRPr="00E42E8F" w:rsidRDefault="004B1915" w:rsidP="004B1915">
            <w:pPr>
              <w:pStyle w:val="TableofFigures"/>
              <w:rPr>
                <w:b/>
                <w:bCs/>
              </w:rPr>
            </w:pPr>
            <w:r w:rsidRPr="00E42E8F">
              <w:rPr>
                <w:b/>
                <w:bCs/>
              </w:rPr>
              <w:t>Species</w:t>
            </w:r>
          </w:p>
        </w:tc>
        <w:tc>
          <w:tcPr>
            <w:tcW w:w="1982" w:type="dxa"/>
            <w:shd w:val="clear" w:color="auto" w:fill="75DBFF"/>
            <w:noWrap/>
            <w:vAlign w:val="bottom"/>
            <w:hideMark/>
          </w:tcPr>
          <w:p w14:paraId="615A4A1C" w14:textId="1976B590" w:rsidR="004B1915" w:rsidRPr="00E42E8F" w:rsidRDefault="006E73F8" w:rsidP="004B1915">
            <w:pPr>
              <w:pStyle w:val="TableofFigure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Number of Plants</w:t>
            </w:r>
          </w:p>
        </w:tc>
      </w:tr>
      <w:tr w:rsidR="004B1915" w:rsidRPr="00850763" w14:paraId="4BD106CB" w14:textId="77777777" w:rsidTr="793459D4">
        <w:trPr>
          <w:trHeight w:val="290"/>
        </w:trPr>
        <w:tc>
          <w:tcPr>
            <w:tcW w:w="2265" w:type="dxa"/>
            <w:vAlign w:val="bottom"/>
          </w:tcPr>
          <w:p w14:paraId="4028E648" w14:textId="07A9C230" w:rsidR="004B1915" w:rsidRPr="00E42E8F" w:rsidRDefault="004B1915" w:rsidP="004B1915">
            <w:pPr>
              <w:pStyle w:val="TableofFigures"/>
            </w:pPr>
            <w:r w:rsidRPr="00E42E8F">
              <w:t>Ribbonwood</w:t>
            </w:r>
          </w:p>
        </w:tc>
        <w:tc>
          <w:tcPr>
            <w:tcW w:w="2267" w:type="dxa"/>
            <w:vAlign w:val="bottom"/>
          </w:tcPr>
          <w:p w14:paraId="5FA39FEE" w14:textId="76874473" w:rsidR="004B1915" w:rsidRPr="00E42E8F" w:rsidRDefault="004B1915" w:rsidP="004B1915">
            <w:pPr>
              <w:pStyle w:val="TableofFigures"/>
            </w:pPr>
            <w:proofErr w:type="spellStart"/>
            <w:r w:rsidRPr="00E42E8F">
              <w:t>Mānatu</w:t>
            </w:r>
            <w:proofErr w:type="spellEnd"/>
          </w:p>
        </w:tc>
        <w:tc>
          <w:tcPr>
            <w:tcW w:w="2551" w:type="dxa"/>
            <w:noWrap/>
            <w:vAlign w:val="bottom"/>
            <w:hideMark/>
          </w:tcPr>
          <w:p w14:paraId="4969B9C9" w14:textId="035DD941" w:rsidR="004B1915" w:rsidRPr="00EB0810" w:rsidRDefault="004B1915" w:rsidP="004B1915">
            <w:pPr>
              <w:pStyle w:val="TableofFigures"/>
              <w:rPr>
                <w:i/>
                <w:iCs/>
              </w:rPr>
            </w:pPr>
            <w:proofErr w:type="spellStart"/>
            <w:r w:rsidRPr="00EB0810">
              <w:rPr>
                <w:i/>
                <w:iCs/>
              </w:rPr>
              <w:t>Plaginathus</w:t>
            </w:r>
            <w:proofErr w:type="spellEnd"/>
            <w:r w:rsidRPr="00EB0810">
              <w:rPr>
                <w:i/>
                <w:iCs/>
              </w:rPr>
              <w:t xml:space="preserve"> reg</w:t>
            </w:r>
            <w:r w:rsidR="00C330DB" w:rsidRPr="00EB0810">
              <w:rPr>
                <w:i/>
                <w:iCs/>
              </w:rPr>
              <w:t>iu</w:t>
            </w:r>
            <w:r w:rsidRPr="00EB0810">
              <w:rPr>
                <w:i/>
                <w:iCs/>
              </w:rPr>
              <w:t xml:space="preserve">s </w:t>
            </w:r>
          </w:p>
        </w:tc>
        <w:tc>
          <w:tcPr>
            <w:tcW w:w="1982" w:type="dxa"/>
            <w:noWrap/>
            <w:vAlign w:val="bottom"/>
            <w:hideMark/>
          </w:tcPr>
          <w:p w14:paraId="34195B51" w14:textId="77777777" w:rsidR="004B1915" w:rsidRPr="00E42E8F" w:rsidRDefault="004B1915" w:rsidP="004B1915">
            <w:pPr>
              <w:pStyle w:val="TableofFigures"/>
              <w:jc w:val="center"/>
            </w:pPr>
            <w:r w:rsidRPr="00E42E8F">
              <w:t>112</w:t>
            </w:r>
          </w:p>
        </w:tc>
      </w:tr>
      <w:tr w:rsidR="004B1915" w:rsidRPr="00850763" w14:paraId="07F52BCB" w14:textId="77777777" w:rsidTr="793459D4">
        <w:trPr>
          <w:trHeight w:val="290"/>
        </w:trPr>
        <w:tc>
          <w:tcPr>
            <w:tcW w:w="2265" w:type="dxa"/>
            <w:vAlign w:val="bottom"/>
          </w:tcPr>
          <w:p w14:paraId="21A94C84" w14:textId="168B5866" w:rsidR="004B1915" w:rsidRPr="00E42E8F" w:rsidRDefault="004B1915" w:rsidP="004B1915">
            <w:pPr>
              <w:pStyle w:val="TableofFigures"/>
            </w:pPr>
            <w:r w:rsidRPr="00E42E8F">
              <w:t>Cabbage tree</w:t>
            </w:r>
          </w:p>
        </w:tc>
        <w:tc>
          <w:tcPr>
            <w:tcW w:w="2267" w:type="dxa"/>
            <w:vAlign w:val="bottom"/>
          </w:tcPr>
          <w:p w14:paraId="35111C4D" w14:textId="4959E2CE" w:rsidR="004B1915" w:rsidRPr="00E42E8F" w:rsidRDefault="004B1915" w:rsidP="793459D4">
            <w:pPr>
              <w:pStyle w:val="TableofFigures"/>
            </w:pPr>
            <w:proofErr w:type="spellStart"/>
            <w:r>
              <w:t>Tī</w:t>
            </w:r>
            <w:proofErr w:type="spellEnd"/>
            <w:r>
              <w:t xml:space="preserve"> </w:t>
            </w:r>
            <w:proofErr w:type="spellStart"/>
            <w:r w:rsidR="5DF1FBF4">
              <w:t>kō</w:t>
            </w:r>
            <w:r>
              <w:t>uka</w:t>
            </w:r>
            <w:proofErr w:type="spellEnd"/>
          </w:p>
        </w:tc>
        <w:tc>
          <w:tcPr>
            <w:tcW w:w="2551" w:type="dxa"/>
            <w:noWrap/>
            <w:vAlign w:val="bottom"/>
            <w:hideMark/>
          </w:tcPr>
          <w:p w14:paraId="2CFE87D1" w14:textId="233B4D4C" w:rsidR="004B1915" w:rsidRPr="00EB0810" w:rsidRDefault="004B1915" w:rsidP="004B1915">
            <w:pPr>
              <w:pStyle w:val="TableofFigures"/>
              <w:rPr>
                <w:i/>
                <w:iCs/>
              </w:rPr>
            </w:pPr>
            <w:r w:rsidRPr="00EB0810">
              <w:rPr>
                <w:i/>
                <w:iCs/>
              </w:rPr>
              <w:t>Cordyline australis</w:t>
            </w:r>
          </w:p>
        </w:tc>
        <w:tc>
          <w:tcPr>
            <w:tcW w:w="1982" w:type="dxa"/>
            <w:noWrap/>
            <w:vAlign w:val="bottom"/>
            <w:hideMark/>
          </w:tcPr>
          <w:p w14:paraId="48914447" w14:textId="77777777" w:rsidR="004B1915" w:rsidRPr="00E42E8F" w:rsidRDefault="004B1915" w:rsidP="004B1915">
            <w:pPr>
              <w:pStyle w:val="TableofFigures"/>
              <w:jc w:val="center"/>
            </w:pPr>
            <w:r w:rsidRPr="00E42E8F">
              <w:t>128</w:t>
            </w:r>
          </w:p>
        </w:tc>
      </w:tr>
      <w:tr w:rsidR="004B1915" w:rsidRPr="00850763" w14:paraId="1AC17D48" w14:textId="77777777" w:rsidTr="793459D4">
        <w:trPr>
          <w:trHeight w:val="290"/>
        </w:trPr>
        <w:tc>
          <w:tcPr>
            <w:tcW w:w="2265" w:type="dxa"/>
            <w:vAlign w:val="bottom"/>
          </w:tcPr>
          <w:p w14:paraId="6B287B1C" w14:textId="7ACAF3EE" w:rsidR="004B1915" w:rsidRPr="00E42E8F" w:rsidRDefault="004B1915" w:rsidP="004B1915">
            <w:pPr>
              <w:pStyle w:val="TableofFigures"/>
            </w:pPr>
            <w:r w:rsidRPr="00E42E8F">
              <w:t>Flax</w:t>
            </w:r>
          </w:p>
        </w:tc>
        <w:tc>
          <w:tcPr>
            <w:tcW w:w="2267" w:type="dxa"/>
            <w:vAlign w:val="bottom"/>
          </w:tcPr>
          <w:p w14:paraId="3E59D853" w14:textId="26D470AA" w:rsidR="004B1915" w:rsidRPr="00E42E8F" w:rsidRDefault="004B1915" w:rsidP="46C500F2">
            <w:pPr>
              <w:pStyle w:val="TableofFigures"/>
              <w:rPr>
                <w:highlight w:val="yellow"/>
              </w:rPr>
            </w:pPr>
            <w:r>
              <w:t>Har</w:t>
            </w:r>
            <w:r w:rsidR="18D19B00">
              <w:t>a</w:t>
            </w:r>
            <w:r>
              <w:t>keke</w:t>
            </w:r>
          </w:p>
        </w:tc>
        <w:tc>
          <w:tcPr>
            <w:tcW w:w="2551" w:type="dxa"/>
            <w:noWrap/>
            <w:vAlign w:val="bottom"/>
            <w:hideMark/>
          </w:tcPr>
          <w:p w14:paraId="639DAF9C" w14:textId="6C777895" w:rsidR="004B1915" w:rsidRPr="00EB0810" w:rsidRDefault="004B1915" w:rsidP="004B1915">
            <w:pPr>
              <w:pStyle w:val="TableofFigures"/>
              <w:rPr>
                <w:i/>
                <w:iCs/>
              </w:rPr>
            </w:pPr>
            <w:r w:rsidRPr="00EB0810">
              <w:rPr>
                <w:i/>
                <w:iCs/>
              </w:rPr>
              <w:t>Phormium tenax</w:t>
            </w:r>
          </w:p>
        </w:tc>
        <w:tc>
          <w:tcPr>
            <w:tcW w:w="1982" w:type="dxa"/>
            <w:noWrap/>
            <w:vAlign w:val="bottom"/>
            <w:hideMark/>
          </w:tcPr>
          <w:p w14:paraId="76B8632C" w14:textId="77777777" w:rsidR="004B1915" w:rsidRPr="00E42E8F" w:rsidRDefault="004B1915" w:rsidP="004B1915">
            <w:pPr>
              <w:pStyle w:val="TableofFigures"/>
              <w:jc w:val="center"/>
            </w:pPr>
            <w:r w:rsidRPr="00E42E8F">
              <w:t>160</w:t>
            </w:r>
          </w:p>
        </w:tc>
      </w:tr>
      <w:tr w:rsidR="004B1915" w:rsidRPr="00850763" w14:paraId="32DC4DCE" w14:textId="77777777" w:rsidTr="793459D4">
        <w:trPr>
          <w:trHeight w:val="290"/>
        </w:trPr>
        <w:tc>
          <w:tcPr>
            <w:tcW w:w="2265" w:type="dxa"/>
            <w:vAlign w:val="bottom"/>
          </w:tcPr>
          <w:p w14:paraId="43A6A7F0" w14:textId="56FCD81D" w:rsidR="004B1915" w:rsidRPr="00E42E8F" w:rsidRDefault="004B1915" w:rsidP="004B1915">
            <w:pPr>
              <w:pStyle w:val="TableofFigures"/>
            </w:pPr>
            <w:r w:rsidRPr="00E42E8F">
              <w:t>Toetoe</w:t>
            </w:r>
          </w:p>
        </w:tc>
        <w:tc>
          <w:tcPr>
            <w:tcW w:w="2267" w:type="dxa"/>
            <w:vAlign w:val="bottom"/>
          </w:tcPr>
          <w:p w14:paraId="26E46BCF" w14:textId="14AF0750" w:rsidR="004B1915" w:rsidRPr="00E42E8F" w:rsidRDefault="004B1915" w:rsidP="004B1915">
            <w:pPr>
              <w:pStyle w:val="TableofFigures"/>
            </w:pPr>
            <w:r w:rsidRPr="00E42E8F">
              <w:t>Toetoe</w:t>
            </w:r>
          </w:p>
        </w:tc>
        <w:tc>
          <w:tcPr>
            <w:tcW w:w="2551" w:type="dxa"/>
            <w:noWrap/>
            <w:vAlign w:val="bottom"/>
            <w:hideMark/>
          </w:tcPr>
          <w:p w14:paraId="0BEFF506" w14:textId="17CCCD15" w:rsidR="004B1915" w:rsidRPr="00EB0810" w:rsidRDefault="004B1915" w:rsidP="004B1915">
            <w:pPr>
              <w:pStyle w:val="TableofFigures"/>
              <w:rPr>
                <w:i/>
                <w:iCs/>
              </w:rPr>
            </w:pPr>
            <w:proofErr w:type="spellStart"/>
            <w:r w:rsidRPr="00EB0810">
              <w:rPr>
                <w:i/>
                <w:iCs/>
              </w:rPr>
              <w:t>Austroderia</w:t>
            </w:r>
            <w:proofErr w:type="spellEnd"/>
            <w:r w:rsidRPr="00EB0810">
              <w:rPr>
                <w:i/>
                <w:iCs/>
              </w:rPr>
              <w:t xml:space="preserve"> </w:t>
            </w:r>
            <w:proofErr w:type="spellStart"/>
            <w:r w:rsidRPr="00EB0810">
              <w:rPr>
                <w:i/>
                <w:iCs/>
              </w:rPr>
              <w:t>richardii</w:t>
            </w:r>
            <w:proofErr w:type="spellEnd"/>
          </w:p>
        </w:tc>
        <w:tc>
          <w:tcPr>
            <w:tcW w:w="1982" w:type="dxa"/>
            <w:noWrap/>
            <w:vAlign w:val="bottom"/>
            <w:hideMark/>
          </w:tcPr>
          <w:p w14:paraId="26CD73B2" w14:textId="77777777" w:rsidR="004B1915" w:rsidRPr="00E42E8F" w:rsidRDefault="004B1915" w:rsidP="004B1915">
            <w:pPr>
              <w:pStyle w:val="TableofFigures"/>
              <w:jc w:val="center"/>
            </w:pPr>
            <w:r w:rsidRPr="00E42E8F">
              <w:t>200</w:t>
            </w:r>
          </w:p>
        </w:tc>
      </w:tr>
      <w:tr w:rsidR="004B1915" w:rsidRPr="00850763" w14:paraId="4C817D21" w14:textId="77777777" w:rsidTr="793459D4">
        <w:trPr>
          <w:trHeight w:val="290"/>
        </w:trPr>
        <w:tc>
          <w:tcPr>
            <w:tcW w:w="2265" w:type="dxa"/>
            <w:vAlign w:val="bottom"/>
          </w:tcPr>
          <w:p w14:paraId="7C9A7733" w14:textId="3CFBA4AE" w:rsidR="004B1915" w:rsidRPr="00E42E8F" w:rsidRDefault="004B1915" w:rsidP="004B1915">
            <w:pPr>
              <w:pStyle w:val="TableofFigures"/>
            </w:pPr>
            <w:r w:rsidRPr="00E42E8F">
              <w:t>Cutty grass</w:t>
            </w:r>
          </w:p>
        </w:tc>
        <w:tc>
          <w:tcPr>
            <w:tcW w:w="2267" w:type="dxa"/>
            <w:vAlign w:val="bottom"/>
          </w:tcPr>
          <w:p w14:paraId="7933D391" w14:textId="19B83300" w:rsidR="004B1915" w:rsidRPr="00E42E8F" w:rsidRDefault="004B1915" w:rsidP="004B1915">
            <w:pPr>
              <w:pStyle w:val="TableofFigures"/>
            </w:pPr>
            <w:proofErr w:type="spellStart"/>
            <w:r w:rsidRPr="00E42E8F">
              <w:t>Pūkio</w:t>
            </w:r>
            <w:proofErr w:type="spellEnd"/>
          </w:p>
        </w:tc>
        <w:tc>
          <w:tcPr>
            <w:tcW w:w="2551" w:type="dxa"/>
            <w:noWrap/>
            <w:vAlign w:val="bottom"/>
            <w:hideMark/>
          </w:tcPr>
          <w:p w14:paraId="48A19F05" w14:textId="24089B20" w:rsidR="004B1915" w:rsidRPr="00EB0810" w:rsidRDefault="004B1915" w:rsidP="004B1915">
            <w:pPr>
              <w:pStyle w:val="TableofFigures"/>
              <w:rPr>
                <w:i/>
                <w:iCs/>
              </w:rPr>
            </w:pPr>
            <w:proofErr w:type="spellStart"/>
            <w:r w:rsidRPr="00EB0810">
              <w:rPr>
                <w:i/>
                <w:iCs/>
              </w:rPr>
              <w:t>Carex</w:t>
            </w:r>
            <w:proofErr w:type="spellEnd"/>
            <w:r w:rsidRPr="00EB0810">
              <w:rPr>
                <w:i/>
                <w:iCs/>
              </w:rPr>
              <w:t xml:space="preserve"> secta</w:t>
            </w:r>
          </w:p>
        </w:tc>
        <w:tc>
          <w:tcPr>
            <w:tcW w:w="1982" w:type="dxa"/>
            <w:noWrap/>
            <w:vAlign w:val="bottom"/>
            <w:hideMark/>
          </w:tcPr>
          <w:p w14:paraId="6C81D97D" w14:textId="77777777" w:rsidR="004B1915" w:rsidRPr="00E42E8F" w:rsidRDefault="004B1915" w:rsidP="004B1915">
            <w:pPr>
              <w:pStyle w:val="TableofFigures"/>
              <w:jc w:val="center"/>
            </w:pPr>
            <w:r w:rsidRPr="00E42E8F">
              <w:t>400</w:t>
            </w:r>
          </w:p>
        </w:tc>
      </w:tr>
      <w:tr w:rsidR="004B1915" w:rsidRPr="00850763" w14:paraId="14407301" w14:textId="77777777" w:rsidTr="793459D4">
        <w:trPr>
          <w:trHeight w:val="290"/>
        </w:trPr>
        <w:tc>
          <w:tcPr>
            <w:tcW w:w="2265" w:type="dxa"/>
            <w:vAlign w:val="bottom"/>
          </w:tcPr>
          <w:p w14:paraId="2B480D7E" w14:textId="1CE98061" w:rsidR="004B1915" w:rsidRPr="00E42E8F" w:rsidRDefault="004B1915" w:rsidP="004B1915">
            <w:pPr>
              <w:pStyle w:val="TableofFigures"/>
            </w:pPr>
            <w:r w:rsidRPr="00E42E8F">
              <w:t> </w:t>
            </w:r>
          </w:p>
        </w:tc>
        <w:tc>
          <w:tcPr>
            <w:tcW w:w="2267" w:type="dxa"/>
            <w:vAlign w:val="bottom"/>
          </w:tcPr>
          <w:p w14:paraId="7824C361" w14:textId="77777777" w:rsidR="004B1915" w:rsidRPr="00E42E8F" w:rsidRDefault="004B1915" w:rsidP="004B1915">
            <w:pPr>
              <w:pStyle w:val="TableofFigures"/>
            </w:pPr>
          </w:p>
        </w:tc>
        <w:tc>
          <w:tcPr>
            <w:tcW w:w="2551" w:type="dxa"/>
            <w:noWrap/>
            <w:vAlign w:val="bottom"/>
            <w:hideMark/>
          </w:tcPr>
          <w:p w14:paraId="6EDDD253" w14:textId="5681F982" w:rsidR="004B1915" w:rsidRPr="007E4C07" w:rsidRDefault="004B1915" w:rsidP="007E4C07">
            <w:pPr>
              <w:pStyle w:val="TableofFigures"/>
              <w:jc w:val="right"/>
              <w:rPr>
                <w:b/>
                <w:bCs/>
              </w:rPr>
            </w:pPr>
            <w:r w:rsidRPr="007E4C07">
              <w:rPr>
                <w:b/>
                <w:bCs/>
              </w:rPr>
              <w:t> </w:t>
            </w:r>
            <w:r w:rsidR="007E4C07" w:rsidRPr="007E4C07">
              <w:rPr>
                <w:b/>
                <w:bCs/>
              </w:rPr>
              <w:t>Total:</w:t>
            </w:r>
          </w:p>
        </w:tc>
        <w:tc>
          <w:tcPr>
            <w:tcW w:w="1982" w:type="dxa"/>
            <w:noWrap/>
            <w:vAlign w:val="bottom"/>
            <w:hideMark/>
          </w:tcPr>
          <w:p w14:paraId="45E24366" w14:textId="066494F2" w:rsidR="004B1915" w:rsidRPr="00E42E8F" w:rsidRDefault="004B1915" w:rsidP="004B1915">
            <w:pPr>
              <w:pStyle w:val="TableofFigures"/>
              <w:jc w:val="center"/>
            </w:pPr>
            <w:r w:rsidRPr="00E42E8F">
              <w:t>1000</w:t>
            </w:r>
          </w:p>
        </w:tc>
      </w:tr>
    </w:tbl>
    <w:p w14:paraId="0788A3C4" w14:textId="77777777" w:rsidR="00787E57" w:rsidRDefault="00787E57" w:rsidP="00787E57">
      <w:pPr>
        <w:pStyle w:val="Heading5"/>
      </w:pPr>
      <w:r w:rsidRPr="00684CC3">
        <w:t xml:space="preserve">Recommended Riparian species available </w:t>
      </w:r>
      <w:r w:rsidRPr="00787E57">
        <w:t>for</w:t>
      </w:r>
      <w:r w:rsidRPr="00684CC3">
        <w:t xml:space="preserve"> $5 per plant</w:t>
      </w:r>
    </w:p>
    <w:tbl>
      <w:tblPr>
        <w:tblW w:w="9067" w:type="dxa"/>
        <w:tblBorders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2268"/>
        <w:gridCol w:w="4536"/>
      </w:tblGrid>
      <w:tr w:rsidR="009D674F" w:rsidRPr="00757566" w14:paraId="3BC9880C" w14:textId="71823E44" w:rsidTr="7A0374BB">
        <w:trPr>
          <w:trHeight w:val="300"/>
        </w:trPr>
        <w:tc>
          <w:tcPr>
            <w:tcW w:w="2263" w:type="dxa"/>
            <w:shd w:val="clear" w:color="auto" w:fill="CAEDFB"/>
            <w:vAlign w:val="bottom"/>
          </w:tcPr>
          <w:p w14:paraId="21210466" w14:textId="40D2BE6B" w:rsidR="009D674F" w:rsidRPr="00E42E8F" w:rsidRDefault="009D674F" w:rsidP="004B1915">
            <w:pPr>
              <w:pStyle w:val="TableofFigures"/>
              <w:rPr>
                <w:b/>
                <w:bCs/>
              </w:rPr>
            </w:pPr>
            <w:r w:rsidRPr="00E42E8F">
              <w:rPr>
                <w:b/>
                <w:bCs/>
              </w:rPr>
              <w:t>Common name</w:t>
            </w:r>
          </w:p>
        </w:tc>
        <w:tc>
          <w:tcPr>
            <w:tcW w:w="2268" w:type="dxa"/>
            <w:shd w:val="clear" w:color="auto" w:fill="CAEDFB"/>
            <w:vAlign w:val="bottom"/>
          </w:tcPr>
          <w:p w14:paraId="738B8001" w14:textId="530A4D56" w:rsidR="009D674F" w:rsidRPr="00E42E8F" w:rsidRDefault="009D674F" w:rsidP="004B1915">
            <w:pPr>
              <w:pStyle w:val="TableofFigures"/>
              <w:rPr>
                <w:b/>
                <w:bCs/>
              </w:rPr>
            </w:pPr>
            <w:r w:rsidRPr="00E42E8F">
              <w:rPr>
                <w:b/>
                <w:bCs/>
              </w:rPr>
              <w:t xml:space="preserve"> Māori name </w:t>
            </w:r>
          </w:p>
        </w:tc>
        <w:tc>
          <w:tcPr>
            <w:tcW w:w="4536" w:type="dxa"/>
            <w:shd w:val="clear" w:color="auto" w:fill="CAEDFB"/>
            <w:noWrap/>
            <w:vAlign w:val="bottom"/>
          </w:tcPr>
          <w:p w14:paraId="74C2CBF5" w14:textId="1F78ACD7" w:rsidR="009D674F" w:rsidRPr="00E42E8F" w:rsidRDefault="009D674F" w:rsidP="004B1915">
            <w:pPr>
              <w:pStyle w:val="TableofFigures"/>
              <w:rPr>
                <w:b/>
                <w:bCs/>
              </w:rPr>
            </w:pPr>
            <w:r w:rsidRPr="00E42E8F">
              <w:rPr>
                <w:b/>
                <w:bCs/>
              </w:rPr>
              <w:t>Species</w:t>
            </w:r>
          </w:p>
        </w:tc>
      </w:tr>
      <w:tr w:rsidR="009D674F" w:rsidRPr="00757566" w14:paraId="7076EE9D" w14:textId="68F35FFF" w:rsidTr="7A0374BB">
        <w:trPr>
          <w:trHeight w:val="290"/>
        </w:trPr>
        <w:tc>
          <w:tcPr>
            <w:tcW w:w="2263" w:type="dxa"/>
            <w:vAlign w:val="bottom"/>
          </w:tcPr>
          <w:p w14:paraId="7A93E313" w14:textId="532B986C" w:rsidR="009D674F" w:rsidRPr="00E42E8F" w:rsidRDefault="009D674F" w:rsidP="25822A5A">
            <w:pPr>
              <w:pStyle w:val="TableofFigures"/>
              <w:rPr>
                <w:highlight w:val="yellow"/>
              </w:rPr>
            </w:pPr>
            <w:r>
              <w:t>Karam</w:t>
            </w:r>
            <w:r w:rsidR="0D0BB241">
              <w:t>ū</w:t>
            </w:r>
          </w:p>
        </w:tc>
        <w:tc>
          <w:tcPr>
            <w:tcW w:w="2268" w:type="dxa"/>
            <w:vAlign w:val="bottom"/>
          </w:tcPr>
          <w:p w14:paraId="1897BA39" w14:textId="6DF26D07" w:rsidR="009D674F" w:rsidRPr="00E42E8F" w:rsidRDefault="009D674F" w:rsidP="004B1915">
            <w:pPr>
              <w:pStyle w:val="TableofFigures"/>
            </w:pPr>
            <w:r>
              <w:t>Karam</w:t>
            </w:r>
            <w:r w:rsidR="724A2D0B">
              <w:t>ū</w:t>
            </w:r>
          </w:p>
        </w:tc>
        <w:tc>
          <w:tcPr>
            <w:tcW w:w="4536" w:type="dxa"/>
            <w:noWrap/>
            <w:vAlign w:val="bottom"/>
            <w:hideMark/>
          </w:tcPr>
          <w:p w14:paraId="1FFF44BC" w14:textId="49BAA6A4" w:rsidR="009D674F" w:rsidRPr="007738B2" w:rsidRDefault="009D674F" w:rsidP="004B1915">
            <w:pPr>
              <w:pStyle w:val="TableofFigures"/>
              <w:rPr>
                <w:i/>
                <w:iCs/>
              </w:rPr>
            </w:pPr>
            <w:r w:rsidRPr="007738B2">
              <w:rPr>
                <w:i/>
                <w:iCs/>
              </w:rPr>
              <w:t>Coprosma robusta</w:t>
            </w:r>
          </w:p>
        </w:tc>
      </w:tr>
      <w:tr w:rsidR="009D674F" w:rsidRPr="00757566" w14:paraId="0AD9BFA6" w14:textId="0A40F316" w:rsidTr="7A0374BB">
        <w:trPr>
          <w:trHeight w:val="290"/>
        </w:trPr>
        <w:tc>
          <w:tcPr>
            <w:tcW w:w="2263" w:type="dxa"/>
            <w:vAlign w:val="bottom"/>
          </w:tcPr>
          <w:p w14:paraId="13ABAE56" w14:textId="40AA2FDC" w:rsidR="009D674F" w:rsidRPr="00E42E8F" w:rsidRDefault="00534CC5" w:rsidP="004B1915">
            <w:pPr>
              <w:pStyle w:val="TableofFigures"/>
            </w:pPr>
            <w:r>
              <w:t>S</w:t>
            </w:r>
            <w:r w:rsidR="009D674F" w:rsidRPr="00E42E8F">
              <w:t>wap sedge</w:t>
            </w:r>
          </w:p>
        </w:tc>
        <w:tc>
          <w:tcPr>
            <w:tcW w:w="2268" w:type="dxa"/>
            <w:vAlign w:val="bottom"/>
          </w:tcPr>
          <w:p w14:paraId="31C314A3" w14:textId="494C3348" w:rsidR="009D674F" w:rsidRPr="00E42E8F" w:rsidRDefault="009D674F" w:rsidP="385F0CCC">
            <w:pPr>
              <w:pStyle w:val="TableofFigures"/>
            </w:pPr>
            <w:proofErr w:type="spellStart"/>
            <w:r>
              <w:t>P</w:t>
            </w:r>
            <w:r w:rsidR="2DE6BCAC">
              <w:t>ū</w:t>
            </w:r>
            <w:r>
              <w:t>kio</w:t>
            </w:r>
            <w:proofErr w:type="spellEnd"/>
          </w:p>
        </w:tc>
        <w:tc>
          <w:tcPr>
            <w:tcW w:w="4536" w:type="dxa"/>
            <w:noWrap/>
            <w:vAlign w:val="bottom"/>
            <w:hideMark/>
          </w:tcPr>
          <w:p w14:paraId="1DACF167" w14:textId="0FCFCB9E" w:rsidR="009D674F" w:rsidRPr="007738B2" w:rsidRDefault="009D674F" w:rsidP="004B1915">
            <w:pPr>
              <w:pStyle w:val="TableofFigures"/>
              <w:rPr>
                <w:i/>
                <w:iCs/>
              </w:rPr>
            </w:pPr>
            <w:proofErr w:type="spellStart"/>
            <w:r w:rsidRPr="007738B2">
              <w:rPr>
                <w:i/>
                <w:iCs/>
              </w:rPr>
              <w:t>Carex</w:t>
            </w:r>
            <w:proofErr w:type="spellEnd"/>
            <w:r w:rsidRPr="007738B2">
              <w:rPr>
                <w:i/>
                <w:iCs/>
              </w:rPr>
              <w:t xml:space="preserve"> virgata</w:t>
            </w:r>
          </w:p>
        </w:tc>
      </w:tr>
      <w:tr w:rsidR="009D674F" w:rsidRPr="00757566" w14:paraId="397B1CEB" w14:textId="1C56A4F8" w:rsidTr="7A0374BB">
        <w:trPr>
          <w:trHeight w:val="290"/>
        </w:trPr>
        <w:tc>
          <w:tcPr>
            <w:tcW w:w="2263" w:type="dxa"/>
            <w:vAlign w:val="bottom"/>
          </w:tcPr>
          <w:p w14:paraId="41E86CCD" w14:textId="4B9162F9" w:rsidR="009D674F" w:rsidRPr="00E42E8F" w:rsidRDefault="159D17D2" w:rsidP="256F734F">
            <w:pPr>
              <w:pStyle w:val="TableofFigures"/>
            </w:pPr>
            <w:r>
              <w:t>Mi</w:t>
            </w:r>
            <w:r w:rsidR="52667A87">
              <w:t>ngimingi</w:t>
            </w:r>
          </w:p>
        </w:tc>
        <w:tc>
          <w:tcPr>
            <w:tcW w:w="2268" w:type="dxa"/>
            <w:vAlign w:val="bottom"/>
          </w:tcPr>
          <w:p w14:paraId="016EE827" w14:textId="2E2D8CAE" w:rsidR="009D674F" w:rsidRPr="00E42E8F" w:rsidRDefault="009D674F" w:rsidP="7A0374BB">
            <w:pPr>
              <w:pStyle w:val="TableofFigures"/>
            </w:pPr>
            <w:proofErr w:type="spellStart"/>
            <w:r>
              <w:t>Mi</w:t>
            </w:r>
            <w:r w:rsidR="2FAF36C1">
              <w:t>kimiki</w:t>
            </w:r>
            <w:proofErr w:type="spellEnd"/>
          </w:p>
        </w:tc>
        <w:tc>
          <w:tcPr>
            <w:tcW w:w="4536" w:type="dxa"/>
            <w:noWrap/>
            <w:vAlign w:val="bottom"/>
            <w:hideMark/>
          </w:tcPr>
          <w:p w14:paraId="5E99FC79" w14:textId="23FB7973" w:rsidR="009D674F" w:rsidRPr="007738B2" w:rsidRDefault="009D674F" w:rsidP="004B1915">
            <w:pPr>
              <w:pStyle w:val="TableofFigures"/>
              <w:rPr>
                <w:i/>
                <w:iCs/>
              </w:rPr>
            </w:pPr>
            <w:r w:rsidRPr="007738B2">
              <w:rPr>
                <w:i/>
                <w:iCs/>
              </w:rPr>
              <w:t xml:space="preserve">Coprosma </w:t>
            </w:r>
            <w:proofErr w:type="spellStart"/>
            <w:r w:rsidRPr="007738B2">
              <w:rPr>
                <w:i/>
                <w:iCs/>
              </w:rPr>
              <w:t>propinqua</w:t>
            </w:r>
            <w:proofErr w:type="spellEnd"/>
          </w:p>
        </w:tc>
      </w:tr>
      <w:tr w:rsidR="009D674F" w:rsidRPr="00757566" w14:paraId="546079F8" w14:textId="766DBC9B" w:rsidTr="7A0374BB">
        <w:trPr>
          <w:trHeight w:val="290"/>
        </w:trPr>
        <w:tc>
          <w:tcPr>
            <w:tcW w:w="2263" w:type="dxa"/>
            <w:vAlign w:val="bottom"/>
          </w:tcPr>
          <w:p w14:paraId="5DEE37EE" w14:textId="1E7FC478" w:rsidR="009D674F" w:rsidRPr="00E42E8F" w:rsidRDefault="009D674F" w:rsidP="004B1915">
            <w:pPr>
              <w:pStyle w:val="TableofFigures"/>
            </w:pPr>
            <w:r w:rsidRPr="00E42E8F">
              <w:t>Māori sedge</w:t>
            </w:r>
          </w:p>
        </w:tc>
        <w:tc>
          <w:tcPr>
            <w:tcW w:w="2268" w:type="dxa"/>
            <w:vAlign w:val="bottom"/>
          </w:tcPr>
          <w:p w14:paraId="4C364339" w14:textId="237E75E0" w:rsidR="009D674F" w:rsidRPr="00E42E8F" w:rsidRDefault="00E93E7E" w:rsidP="004B1915">
            <w:pPr>
              <w:pStyle w:val="TableofFigures"/>
            </w:pPr>
            <w:proofErr w:type="spellStart"/>
            <w:r>
              <w:t>Pūrei</w:t>
            </w:r>
            <w:proofErr w:type="spellEnd"/>
            <w:r>
              <w:t>/</w:t>
            </w:r>
            <w:proofErr w:type="spellStart"/>
            <w:r>
              <w:t>P</w:t>
            </w:r>
            <w:r w:rsidR="00313EED">
              <w:t>ūkio</w:t>
            </w:r>
            <w:proofErr w:type="spellEnd"/>
          </w:p>
        </w:tc>
        <w:tc>
          <w:tcPr>
            <w:tcW w:w="4536" w:type="dxa"/>
            <w:noWrap/>
            <w:vAlign w:val="bottom"/>
            <w:hideMark/>
          </w:tcPr>
          <w:p w14:paraId="43113006" w14:textId="16CCDC90" w:rsidR="009D674F" w:rsidRPr="007738B2" w:rsidRDefault="009D674F" w:rsidP="004B1915">
            <w:pPr>
              <w:pStyle w:val="TableofFigures"/>
              <w:rPr>
                <w:i/>
                <w:iCs/>
              </w:rPr>
            </w:pPr>
            <w:proofErr w:type="spellStart"/>
            <w:r w:rsidRPr="007738B2">
              <w:rPr>
                <w:i/>
                <w:iCs/>
              </w:rPr>
              <w:t>Carex</w:t>
            </w:r>
            <w:proofErr w:type="spellEnd"/>
            <w:r w:rsidRPr="007738B2">
              <w:rPr>
                <w:i/>
                <w:iCs/>
              </w:rPr>
              <w:t xml:space="preserve"> </w:t>
            </w:r>
            <w:proofErr w:type="spellStart"/>
            <w:r w:rsidRPr="007738B2">
              <w:rPr>
                <w:i/>
                <w:iCs/>
              </w:rPr>
              <w:t>maorica</w:t>
            </w:r>
            <w:proofErr w:type="spellEnd"/>
          </w:p>
        </w:tc>
      </w:tr>
      <w:tr w:rsidR="009D674F" w:rsidRPr="00757566" w14:paraId="5276FA5E" w14:textId="18760865" w:rsidTr="7A0374BB">
        <w:trPr>
          <w:trHeight w:val="290"/>
        </w:trPr>
        <w:tc>
          <w:tcPr>
            <w:tcW w:w="2263" w:type="dxa"/>
            <w:vAlign w:val="bottom"/>
          </w:tcPr>
          <w:p w14:paraId="58FCC73C" w14:textId="26A0DF40" w:rsidR="009D674F" w:rsidRPr="00E42E8F" w:rsidRDefault="009D674F" w:rsidP="004B1915">
            <w:pPr>
              <w:pStyle w:val="TableofFigures"/>
            </w:pPr>
            <w:r w:rsidRPr="00E42E8F">
              <w:t>Koromiko</w:t>
            </w:r>
          </w:p>
        </w:tc>
        <w:tc>
          <w:tcPr>
            <w:tcW w:w="2268" w:type="dxa"/>
            <w:vAlign w:val="bottom"/>
          </w:tcPr>
          <w:p w14:paraId="04B7CA11" w14:textId="4F5B3CB7" w:rsidR="009D674F" w:rsidRPr="00E42E8F" w:rsidRDefault="009D674F" w:rsidP="004B1915">
            <w:pPr>
              <w:pStyle w:val="TableofFigures"/>
            </w:pPr>
            <w:r w:rsidRPr="00E42E8F">
              <w:t>Koromiko</w:t>
            </w:r>
          </w:p>
        </w:tc>
        <w:tc>
          <w:tcPr>
            <w:tcW w:w="4536" w:type="dxa"/>
            <w:noWrap/>
            <w:vAlign w:val="bottom"/>
            <w:hideMark/>
          </w:tcPr>
          <w:p w14:paraId="1433F0D8" w14:textId="58BDCEEA" w:rsidR="009D674F" w:rsidRPr="007738B2" w:rsidRDefault="009D674F" w:rsidP="004B1915">
            <w:pPr>
              <w:pStyle w:val="TableofFigures"/>
              <w:rPr>
                <w:i/>
                <w:iCs/>
              </w:rPr>
            </w:pPr>
            <w:r w:rsidRPr="007738B2">
              <w:rPr>
                <w:i/>
                <w:iCs/>
              </w:rPr>
              <w:t>Hebe salicifolia</w:t>
            </w:r>
          </w:p>
        </w:tc>
      </w:tr>
      <w:tr w:rsidR="009D674F" w:rsidRPr="00757566" w14:paraId="1FE86652" w14:textId="6A0EE0AF" w:rsidTr="7A0374BB">
        <w:trPr>
          <w:trHeight w:val="290"/>
        </w:trPr>
        <w:tc>
          <w:tcPr>
            <w:tcW w:w="2263" w:type="dxa"/>
            <w:vAlign w:val="bottom"/>
          </w:tcPr>
          <w:p w14:paraId="298394CE" w14:textId="04A161CF" w:rsidR="009D674F" w:rsidRPr="00E42E8F" w:rsidRDefault="009D674F" w:rsidP="004B1915">
            <w:pPr>
              <w:pStyle w:val="TableofFigures"/>
            </w:pPr>
            <w:r w:rsidRPr="00E42E8F">
              <w:t>Mānuka</w:t>
            </w:r>
          </w:p>
        </w:tc>
        <w:tc>
          <w:tcPr>
            <w:tcW w:w="2268" w:type="dxa"/>
            <w:vAlign w:val="bottom"/>
          </w:tcPr>
          <w:p w14:paraId="4E370CCE" w14:textId="7A351AC8" w:rsidR="009D674F" w:rsidRPr="00E42E8F" w:rsidRDefault="009D674F" w:rsidP="004B1915">
            <w:pPr>
              <w:pStyle w:val="TableofFigures"/>
            </w:pPr>
            <w:r w:rsidRPr="00E42E8F">
              <w:t>Mānuka</w:t>
            </w:r>
          </w:p>
        </w:tc>
        <w:tc>
          <w:tcPr>
            <w:tcW w:w="4536" w:type="dxa"/>
            <w:noWrap/>
            <w:vAlign w:val="bottom"/>
            <w:hideMark/>
          </w:tcPr>
          <w:p w14:paraId="396FD6F8" w14:textId="19CFA699" w:rsidR="009D674F" w:rsidRPr="007738B2" w:rsidRDefault="009D674F" w:rsidP="004B1915">
            <w:pPr>
              <w:pStyle w:val="TableofFigures"/>
              <w:rPr>
                <w:i/>
                <w:iCs/>
              </w:rPr>
            </w:pPr>
            <w:r w:rsidRPr="007738B2">
              <w:rPr>
                <w:i/>
                <w:iCs/>
              </w:rPr>
              <w:t>Leptospermum scoparium</w:t>
            </w:r>
          </w:p>
        </w:tc>
      </w:tr>
      <w:tr w:rsidR="009D674F" w:rsidRPr="00757566" w14:paraId="299D4CA1" w14:textId="27AA011D" w:rsidTr="7A0374BB">
        <w:trPr>
          <w:trHeight w:val="290"/>
        </w:trPr>
        <w:tc>
          <w:tcPr>
            <w:tcW w:w="2263" w:type="dxa"/>
            <w:vAlign w:val="bottom"/>
          </w:tcPr>
          <w:p w14:paraId="2008893A" w14:textId="3E320795" w:rsidR="009D674F" w:rsidRPr="00E42E8F" w:rsidRDefault="009D674F" w:rsidP="004B1915">
            <w:pPr>
              <w:pStyle w:val="TableofFigures"/>
            </w:pPr>
            <w:r w:rsidRPr="00E42E8F">
              <w:t>New Zealand Myrtle</w:t>
            </w:r>
          </w:p>
        </w:tc>
        <w:tc>
          <w:tcPr>
            <w:tcW w:w="2268" w:type="dxa"/>
            <w:vAlign w:val="bottom"/>
          </w:tcPr>
          <w:p w14:paraId="77D7893E" w14:textId="625176D8" w:rsidR="009D674F" w:rsidRPr="00E42E8F" w:rsidRDefault="009D674F" w:rsidP="004B1915">
            <w:pPr>
              <w:pStyle w:val="TableofFigures"/>
            </w:pPr>
            <w:proofErr w:type="spellStart"/>
            <w:r w:rsidRPr="00E42E8F">
              <w:t>Rōhutu</w:t>
            </w:r>
            <w:proofErr w:type="spellEnd"/>
          </w:p>
        </w:tc>
        <w:tc>
          <w:tcPr>
            <w:tcW w:w="4536" w:type="dxa"/>
            <w:noWrap/>
            <w:vAlign w:val="bottom"/>
            <w:hideMark/>
          </w:tcPr>
          <w:p w14:paraId="31AA0892" w14:textId="30F310C8" w:rsidR="009D674F" w:rsidRPr="007738B2" w:rsidRDefault="009D674F" w:rsidP="004B1915">
            <w:pPr>
              <w:pStyle w:val="TableofFigures"/>
              <w:rPr>
                <w:i/>
                <w:iCs/>
              </w:rPr>
            </w:pPr>
            <w:proofErr w:type="spellStart"/>
            <w:r w:rsidRPr="007738B2">
              <w:rPr>
                <w:i/>
                <w:iCs/>
              </w:rPr>
              <w:t>Lophomyrtus</w:t>
            </w:r>
            <w:proofErr w:type="spellEnd"/>
            <w:r w:rsidRPr="007738B2">
              <w:rPr>
                <w:i/>
                <w:iCs/>
              </w:rPr>
              <w:t xml:space="preserve"> </w:t>
            </w:r>
            <w:proofErr w:type="spellStart"/>
            <w:r w:rsidRPr="007738B2">
              <w:rPr>
                <w:i/>
                <w:iCs/>
              </w:rPr>
              <w:t>obcordata</w:t>
            </w:r>
            <w:proofErr w:type="spellEnd"/>
          </w:p>
        </w:tc>
      </w:tr>
    </w:tbl>
    <w:p w14:paraId="129193EF" w14:textId="77777777" w:rsidR="00787E57" w:rsidRDefault="00787E57" w:rsidP="00787E57">
      <w:pPr>
        <w:pStyle w:val="Heading5"/>
      </w:pPr>
      <w:r w:rsidRPr="00684CC3">
        <w:t>Recommended Riparian species available for $</w:t>
      </w:r>
      <w:r>
        <w:t>6.</w:t>
      </w:r>
      <w:r w:rsidRPr="00684CC3">
        <w:t>5</w:t>
      </w:r>
      <w:r>
        <w:t>0</w:t>
      </w:r>
      <w:r w:rsidRPr="00684CC3">
        <w:t xml:space="preserve"> per plant</w:t>
      </w:r>
    </w:p>
    <w:tbl>
      <w:tblPr>
        <w:tblW w:w="9067" w:type="dxa"/>
        <w:tblBorders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2295"/>
        <w:gridCol w:w="4509"/>
      </w:tblGrid>
      <w:tr w:rsidR="00E70016" w:rsidRPr="00757566" w14:paraId="60F21B2A" w14:textId="240D8CDF" w:rsidTr="00E70016">
        <w:trPr>
          <w:trHeight w:val="290"/>
        </w:trPr>
        <w:tc>
          <w:tcPr>
            <w:tcW w:w="2263" w:type="dxa"/>
            <w:shd w:val="clear" w:color="auto" w:fill="CAEDFB"/>
            <w:vAlign w:val="bottom"/>
          </w:tcPr>
          <w:p w14:paraId="626EECED" w14:textId="1DE5777E" w:rsidR="00E70016" w:rsidRPr="00E42E8F" w:rsidRDefault="00E70016" w:rsidP="00957613">
            <w:pPr>
              <w:pStyle w:val="TableofFigures"/>
              <w:rPr>
                <w:b/>
                <w:bCs/>
              </w:rPr>
            </w:pPr>
            <w:r w:rsidRPr="00E42E8F">
              <w:rPr>
                <w:b/>
                <w:bCs/>
              </w:rPr>
              <w:t>Common name</w:t>
            </w:r>
          </w:p>
        </w:tc>
        <w:tc>
          <w:tcPr>
            <w:tcW w:w="2295" w:type="dxa"/>
            <w:shd w:val="clear" w:color="auto" w:fill="CAEDFB"/>
            <w:vAlign w:val="bottom"/>
          </w:tcPr>
          <w:p w14:paraId="5869A251" w14:textId="197107C5" w:rsidR="00E70016" w:rsidRPr="00E42E8F" w:rsidRDefault="00E70016" w:rsidP="00957613">
            <w:pPr>
              <w:pStyle w:val="TableofFigures"/>
              <w:rPr>
                <w:b/>
                <w:bCs/>
              </w:rPr>
            </w:pPr>
            <w:r w:rsidRPr="00E42E8F">
              <w:rPr>
                <w:b/>
                <w:bCs/>
              </w:rPr>
              <w:t xml:space="preserve"> Māori name </w:t>
            </w:r>
          </w:p>
        </w:tc>
        <w:tc>
          <w:tcPr>
            <w:tcW w:w="4509" w:type="dxa"/>
            <w:shd w:val="clear" w:color="auto" w:fill="CAEDFB"/>
            <w:noWrap/>
            <w:vAlign w:val="bottom"/>
          </w:tcPr>
          <w:p w14:paraId="6BE824A5" w14:textId="1AE761DB" w:rsidR="00E70016" w:rsidRPr="00E42E8F" w:rsidRDefault="00E70016" w:rsidP="00957613">
            <w:pPr>
              <w:pStyle w:val="TableofFigures"/>
              <w:rPr>
                <w:b/>
                <w:bCs/>
              </w:rPr>
            </w:pPr>
            <w:r w:rsidRPr="00E42E8F">
              <w:rPr>
                <w:b/>
                <w:bCs/>
              </w:rPr>
              <w:t>Species</w:t>
            </w:r>
          </w:p>
        </w:tc>
      </w:tr>
      <w:tr w:rsidR="00E70016" w:rsidRPr="00757566" w14:paraId="5D13C956" w14:textId="2FEF05AF" w:rsidTr="00E70016">
        <w:trPr>
          <w:trHeight w:val="290"/>
        </w:trPr>
        <w:tc>
          <w:tcPr>
            <w:tcW w:w="2263" w:type="dxa"/>
            <w:vAlign w:val="bottom"/>
          </w:tcPr>
          <w:p w14:paraId="7CB55012" w14:textId="0725D041" w:rsidR="00E70016" w:rsidRPr="00E42E8F" w:rsidRDefault="00E70016" w:rsidP="00957613">
            <w:pPr>
              <w:pStyle w:val="TableofFigures"/>
            </w:pPr>
            <w:r w:rsidRPr="00E42E8F">
              <w:t>White pine</w:t>
            </w:r>
          </w:p>
        </w:tc>
        <w:tc>
          <w:tcPr>
            <w:tcW w:w="2295" w:type="dxa"/>
            <w:vAlign w:val="bottom"/>
          </w:tcPr>
          <w:p w14:paraId="1B76ADE2" w14:textId="2043C1F2" w:rsidR="00E70016" w:rsidRPr="00E42E8F" w:rsidRDefault="00E70016" w:rsidP="00957613">
            <w:pPr>
              <w:pStyle w:val="TableofFigures"/>
            </w:pPr>
            <w:r w:rsidRPr="00E42E8F">
              <w:t>Kahikatea</w:t>
            </w:r>
          </w:p>
        </w:tc>
        <w:tc>
          <w:tcPr>
            <w:tcW w:w="4509" w:type="dxa"/>
            <w:noWrap/>
            <w:vAlign w:val="bottom"/>
            <w:hideMark/>
          </w:tcPr>
          <w:p w14:paraId="75E4EA53" w14:textId="77777777" w:rsidR="00E70016" w:rsidRPr="007738B2" w:rsidRDefault="00E70016" w:rsidP="00957613">
            <w:pPr>
              <w:pStyle w:val="TableofFigures"/>
              <w:rPr>
                <w:i/>
                <w:iCs/>
              </w:rPr>
            </w:pPr>
            <w:r w:rsidRPr="007738B2">
              <w:rPr>
                <w:i/>
                <w:iCs/>
              </w:rPr>
              <w:t>Dacrycarpus dacrydioides</w:t>
            </w:r>
          </w:p>
        </w:tc>
      </w:tr>
    </w:tbl>
    <w:p w14:paraId="40612D03" w14:textId="77777777" w:rsidR="0064276D" w:rsidRPr="00EB0810" w:rsidRDefault="0064276D">
      <w:pPr>
        <w:spacing w:before="0" w:line="259" w:lineRule="auto"/>
        <w:rPr>
          <w:sz w:val="2"/>
          <w:szCs w:val="2"/>
        </w:rPr>
      </w:pPr>
    </w:p>
    <w:p w14:paraId="76B2C34B" w14:textId="109153C9" w:rsidR="00E42E8F" w:rsidRDefault="00F65F9E">
      <w:pPr>
        <w:spacing w:before="0" w:line="259" w:lineRule="auto"/>
        <w:rPr>
          <w:rFonts w:eastAsiaTheme="majorEastAsia" w:cstheme="majorBidi"/>
          <w:b/>
          <w:iCs/>
          <w:color w:val="47832C" w:themeColor="accent3"/>
          <w:sz w:val="24"/>
        </w:rPr>
      </w:pPr>
      <w:r w:rsidRPr="004E62B4"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768D38F4" wp14:editId="1E7D031F">
                <wp:simplePos x="0" y="0"/>
                <wp:positionH relativeFrom="margin">
                  <wp:posOffset>2599690</wp:posOffset>
                </wp:positionH>
                <wp:positionV relativeFrom="bottomMargin">
                  <wp:posOffset>-321945</wp:posOffset>
                </wp:positionV>
                <wp:extent cx="2600325" cy="390525"/>
                <wp:effectExtent l="0" t="0" r="0" b="0"/>
                <wp:wrapNone/>
                <wp:docPr id="976022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7680B" w14:textId="2CD712CD" w:rsidR="00B57E08" w:rsidRPr="00211838" w:rsidRDefault="005D575D" w:rsidP="00B57E08">
                            <w:pPr>
                              <w:pStyle w:val="CaptionImage"/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r w:rsidRPr="00FD0426">
                              <w:rPr>
                                <w:lang w:val="en-US"/>
                              </w:rPr>
                              <w:t>E</w:t>
                            </w:r>
                            <w:r w:rsidR="00CA3B53" w:rsidRPr="00FD0426">
                              <w:rPr>
                                <w:lang w:val="en-US"/>
                              </w:rPr>
                              <w:t>.g. G</w:t>
                            </w:r>
                            <w:r w:rsidRPr="00FD0426">
                              <w:rPr>
                                <w:lang w:val="en-US"/>
                              </w:rPr>
                              <w:t>rowth of</w:t>
                            </w:r>
                            <w:r w:rsidR="00F65F9E" w:rsidRPr="00FD0426">
                              <w:rPr>
                                <w:lang w:val="en-US"/>
                              </w:rPr>
                              <w:t xml:space="preserve"> </w:t>
                            </w:r>
                            <w:r w:rsidR="00CA3B53" w:rsidRPr="00FD0426">
                              <w:rPr>
                                <w:lang w:val="en-US"/>
                              </w:rPr>
                              <w:t>Ribbonwood -</w:t>
                            </w:r>
                            <w:r w:rsidR="00B75D92" w:rsidRPr="00FD042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B75D92" w:rsidRPr="00FD0426">
                              <w:rPr>
                                <w:lang w:val="en-US"/>
                              </w:rPr>
                              <w:t>Mānatu</w:t>
                            </w:r>
                            <w:proofErr w:type="spellEnd"/>
                            <w:r w:rsidR="00F65F9E" w:rsidRPr="00FD0426">
                              <w:rPr>
                                <w:lang w:val="en-US"/>
                              </w:rPr>
                              <w:t xml:space="preserve"> -</w:t>
                            </w:r>
                            <w:r w:rsidR="00F65F9E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F65F9E" w:rsidRPr="005D575D">
                              <w:rPr>
                                <w:i/>
                                <w:iCs/>
                                <w:lang w:val="en-US"/>
                              </w:rPr>
                              <w:t>Plagia</w:t>
                            </w:r>
                            <w:r w:rsidR="00FD0426">
                              <w:rPr>
                                <w:i/>
                                <w:iCs/>
                                <w:lang w:val="en-US"/>
                              </w:rPr>
                              <w:t>n</w:t>
                            </w:r>
                            <w:r w:rsidR="00F65F9E" w:rsidRPr="005D575D">
                              <w:rPr>
                                <w:i/>
                                <w:iCs/>
                                <w:lang w:val="en-US"/>
                              </w:rPr>
                              <w:t>t</w:t>
                            </w:r>
                            <w:r w:rsidR="00FD0426">
                              <w:rPr>
                                <w:i/>
                                <w:iCs/>
                                <w:lang w:val="en-US"/>
                              </w:rPr>
                              <w:t>h</w:t>
                            </w:r>
                            <w:r w:rsidR="00F65F9E" w:rsidRPr="005D575D">
                              <w:rPr>
                                <w:i/>
                                <w:iCs/>
                                <w:lang w:val="en-US"/>
                              </w:rPr>
                              <w:t>us</w:t>
                            </w:r>
                            <w:proofErr w:type="spellEnd"/>
                            <w:r w:rsidR="00F65F9E" w:rsidRPr="005D575D">
                              <w:rPr>
                                <w:i/>
                                <w:iCs/>
                                <w:lang w:val="en-US"/>
                              </w:rPr>
                              <w:t xml:space="preserve"> regius</w:t>
                            </w:r>
                            <w:r w:rsidR="00B75D92" w:rsidRPr="00B75D92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r w:rsidR="00FD0426">
                              <w:rPr>
                                <w:i/>
                                <w:iCs/>
                                <w:lang w:val="en-US"/>
                              </w:rPr>
                              <w:t xml:space="preserve">at Te </w:t>
                            </w:r>
                            <w:proofErr w:type="spellStart"/>
                            <w:r w:rsidR="00FD0426">
                              <w:rPr>
                                <w:i/>
                                <w:iCs/>
                                <w:lang w:val="en-US"/>
                              </w:rPr>
                              <w:t>Waihora</w:t>
                            </w:r>
                            <w:proofErr w:type="spellEnd"/>
                            <w:r w:rsidR="00FD0426">
                              <w:rPr>
                                <w:i/>
                                <w:iCs/>
                                <w:lang w:val="en-US"/>
                              </w:rPr>
                              <w:t xml:space="preserve"> restoration site </w:t>
                            </w:r>
                            <w:r w:rsidR="00B75D92" w:rsidRPr="00FD0426">
                              <w:rPr>
                                <w:lang w:val="en-US"/>
                              </w:rPr>
                              <w:t>9</w:t>
                            </w:r>
                            <w:r w:rsidRPr="00FD0426">
                              <w:rPr>
                                <w:lang w:val="en-US"/>
                              </w:rPr>
                              <w:t xml:space="preserve"> </w:t>
                            </w:r>
                            <w:r w:rsidR="00B75D92" w:rsidRPr="00FD0426">
                              <w:rPr>
                                <w:lang w:val="en-US"/>
                              </w:rPr>
                              <w:t xml:space="preserve">months vs </w:t>
                            </w:r>
                            <w:r w:rsidR="00F65F9E" w:rsidRPr="00FD0426">
                              <w:rPr>
                                <w:lang w:val="en-US"/>
                              </w:rPr>
                              <w:t xml:space="preserve">5 </w:t>
                            </w:r>
                            <w:r w:rsidR="00B75D92" w:rsidRPr="00FD0426">
                              <w:rPr>
                                <w:lang w:val="en-US"/>
                              </w:rPr>
                              <w:t xml:space="preserve">years </w:t>
                            </w:r>
                            <w:r w:rsidR="00B57E08" w:rsidRPr="00FD0426">
                              <w:rPr>
                                <w:lang w:val="en-US"/>
                              </w:rPr>
                              <w:t>Photo</w:t>
                            </w:r>
                            <w:r w:rsidR="00B57E08" w:rsidRPr="00196E6C">
                              <w:rPr>
                                <w:i/>
                                <w:iCs/>
                                <w:lang w:val="en-US"/>
                              </w:rPr>
                              <w:t xml:space="preserve">: © </w:t>
                            </w:r>
                            <w:r>
                              <w:rPr>
                                <w:i/>
                                <w:iCs/>
                                <w:lang w:val="en-US"/>
                              </w:rPr>
                              <w:t xml:space="preserve">Jacque Bennett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D38F4" id="_x0000_s1027" type="#_x0000_t202" style="position:absolute;margin-left:204.7pt;margin-top:-25.35pt;width:204.75pt;height:30.75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" filled="f" stroked="f">
                <v:textbox>
                  <w:txbxContent>
                    <w:p w14:paraId="32E7680B" w14:textId="2CD712CD" w:rsidR="00B57E08" w:rsidRPr="00211838" w:rsidRDefault="005D575D" w:rsidP="00B57E08">
                      <w:pPr>
                        <w:pStyle w:val="CaptionImage"/>
                        <w:rPr>
                          <w:i/>
                          <w:iCs/>
                          <w:lang w:val="en-US"/>
                        </w:rPr>
                      </w:pPr>
                      <w:r w:rsidRPr="00FD0426">
                        <w:rPr>
                          <w:lang w:val="en-US"/>
                        </w:rPr>
                        <w:t>E</w:t>
                      </w:r>
                      <w:r w:rsidR="00CA3B53" w:rsidRPr="00FD0426">
                        <w:rPr>
                          <w:lang w:val="en-US"/>
                        </w:rPr>
                        <w:t>.g. G</w:t>
                      </w:r>
                      <w:r w:rsidRPr="00FD0426">
                        <w:rPr>
                          <w:lang w:val="en-US"/>
                        </w:rPr>
                        <w:t>rowth of</w:t>
                      </w:r>
                      <w:r w:rsidR="00F65F9E" w:rsidRPr="00FD0426">
                        <w:rPr>
                          <w:lang w:val="en-US"/>
                        </w:rPr>
                        <w:t xml:space="preserve"> </w:t>
                      </w:r>
                      <w:r w:rsidR="00CA3B53" w:rsidRPr="00FD0426">
                        <w:rPr>
                          <w:lang w:val="en-US"/>
                        </w:rPr>
                        <w:t>Ribbonwood -</w:t>
                      </w:r>
                      <w:r w:rsidR="00B75D92" w:rsidRPr="00FD042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="00B75D92" w:rsidRPr="00FD0426">
                        <w:rPr>
                          <w:lang w:val="en-US"/>
                        </w:rPr>
                        <w:t>Mānatu</w:t>
                      </w:r>
                      <w:proofErr w:type="spellEnd"/>
                      <w:r w:rsidR="00F65F9E" w:rsidRPr="00FD0426">
                        <w:rPr>
                          <w:lang w:val="en-US"/>
                        </w:rPr>
                        <w:t xml:space="preserve"> -</w:t>
                      </w:r>
                      <w:r w:rsidR="00F65F9E">
                        <w:rPr>
                          <w:i/>
                          <w:iCs/>
                          <w:lang w:val="en-US"/>
                        </w:rPr>
                        <w:t xml:space="preserve"> </w:t>
                      </w:r>
                      <w:proofErr w:type="spellStart"/>
                      <w:r w:rsidR="00F65F9E" w:rsidRPr="005D575D">
                        <w:rPr>
                          <w:i/>
                          <w:iCs/>
                          <w:lang w:val="en-US"/>
                        </w:rPr>
                        <w:t>Plagia</w:t>
                      </w:r>
                      <w:r w:rsidR="00FD0426">
                        <w:rPr>
                          <w:i/>
                          <w:iCs/>
                          <w:lang w:val="en-US"/>
                        </w:rPr>
                        <w:t>n</w:t>
                      </w:r>
                      <w:r w:rsidR="00F65F9E" w:rsidRPr="005D575D">
                        <w:rPr>
                          <w:i/>
                          <w:iCs/>
                          <w:lang w:val="en-US"/>
                        </w:rPr>
                        <w:t>t</w:t>
                      </w:r>
                      <w:r w:rsidR="00FD0426">
                        <w:rPr>
                          <w:i/>
                          <w:iCs/>
                          <w:lang w:val="en-US"/>
                        </w:rPr>
                        <w:t>h</w:t>
                      </w:r>
                      <w:r w:rsidR="00F65F9E" w:rsidRPr="005D575D">
                        <w:rPr>
                          <w:i/>
                          <w:iCs/>
                          <w:lang w:val="en-US"/>
                        </w:rPr>
                        <w:t>us</w:t>
                      </w:r>
                      <w:proofErr w:type="spellEnd"/>
                      <w:r w:rsidR="00F65F9E" w:rsidRPr="005D575D">
                        <w:rPr>
                          <w:i/>
                          <w:iCs/>
                          <w:lang w:val="en-US"/>
                        </w:rPr>
                        <w:t xml:space="preserve"> regius</w:t>
                      </w:r>
                      <w:r w:rsidR="00B75D92" w:rsidRPr="00B75D92">
                        <w:rPr>
                          <w:i/>
                          <w:iCs/>
                          <w:lang w:val="en-US"/>
                        </w:rPr>
                        <w:t xml:space="preserve"> </w:t>
                      </w:r>
                      <w:r w:rsidR="00FD0426">
                        <w:rPr>
                          <w:i/>
                          <w:iCs/>
                          <w:lang w:val="en-US"/>
                        </w:rPr>
                        <w:t xml:space="preserve">at </w:t>
                      </w:r>
                      <w:proofErr w:type="spellStart"/>
                      <w:r w:rsidR="00FD0426">
                        <w:rPr>
                          <w:i/>
                          <w:iCs/>
                          <w:lang w:val="en-US"/>
                        </w:rPr>
                        <w:t>Te</w:t>
                      </w:r>
                      <w:proofErr w:type="spellEnd"/>
                      <w:r w:rsidR="00FD0426">
                        <w:rPr>
                          <w:i/>
                          <w:iCs/>
                          <w:lang w:val="en-US"/>
                        </w:rPr>
                        <w:t xml:space="preserve"> </w:t>
                      </w:r>
                      <w:proofErr w:type="spellStart"/>
                      <w:r w:rsidR="00FD0426">
                        <w:rPr>
                          <w:i/>
                          <w:iCs/>
                          <w:lang w:val="en-US"/>
                        </w:rPr>
                        <w:t>Waihora</w:t>
                      </w:r>
                      <w:proofErr w:type="spellEnd"/>
                      <w:r w:rsidR="00FD0426">
                        <w:rPr>
                          <w:i/>
                          <w:iCs/>
                          <w:lang w:val="en-US"/>
                        </w:rPr>
                        <w:t xml:space="preserve"> restoration site </w:t>
                      </w:r>
                      <w:r w:rsidR="00B75D92" w:rsidRPr="00FD0426">
                        <w:rPr>
                          <w:lang w:val="en-US"/>
                        </w:rPr>
                        <w:t>9</w:t>
                      </w:r>
                      <w:r w:rsidRPr="00FD0426">
                        <w:rPr>
                          <w:lang w:val="en-US"/>
                        </w:rPr>
                        <w:t xml:space="preserve"> </w:t>
                      </w:r>
                      <w:r w:rsidR="00B75D92" w:rsidRPr="00FD0426">
                        <w:rPr>
                          <w:lang w:val="en-US"/>
                        </w:rPr>
                        <w:t xml:space="preserve">months vs </w:t>
                      </w:r>
                      <w:r w:rsidR="00F65F9E" w:rsidRPr="00FD0426">
                        <w:rPr>
                          <w:lang w:val="en-US"/>
                        </w:rPr>
                        <w:t xml:space="preserve">5 </w:t>
                      </w:r>
                      <w:r w:rsidR="00B75D92" w:rsidRPr="00FD0426">
                        <w:rPr>
                          <w:lang w:val="en-US"/>
                        </w:rPr>
                        <w:t xml:space="preserve">years </w:t>
                      </w:r>
                      <w:r w:rsidR="00B57E08" w:rsidRPr="00FD0426">
                        <w:rPr>
                          <w:lang w:val="en-US"/>
                        </w:rPr>
                        <w:t>Photo</w:t>
                      </w:r>
                      <w:r w:rsidR="00B57E08" w:rsidRPr="00196E6C">
                        <w:rPr>
                          <w:i/>
                          <w:iCs/>
                          <w:lang w:val="en-US"/>
                        </w:rPr>
                        <w:t xml:space="preserve">: © </w:t>
                      </w:r>
                      <w:r>
                        <w:rPr>
                          <w:i/>
                          <w:iCs/>
                          <w:lang w:val="en-US"/>
                        </w:rPr>
                        <w:t xml:space="preserve">Jacque Bennett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75D92" w:rsidRPr="004E62B4">
        <w:rPr>
          <w:noProof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2F07984B" wp14:editId="072EA788">
                <wp:simplePos x="0" y="0"/>
                <wp:positionH relativeFrom="margin">
                  <wp:posOffset>-29210</wp:posOffset>
                </wp:positionH>
                <wp:positionV relativeFrom="margin">
                  <wp:posOffset>8569959</wp:posOffset>
                </wp:positionV>
                <wp:extent cx="2638425" cy="428625"/>
                <wp:effectExtent l="0" t="0" r="0" b="0"/>
                <wp:wrapNone/>
                <wp:docPr id="11414189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219B7" w14:textId="18961EE9" w:rsidR="00B57E08" w:rsidRPr="00211838" w:rsidRDefault="00B75D92" w:rsidP="00B57E08">
                            <w:pPr>
                              <w:pStyle w:val="CaptionImage"/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r w:rsidRPr="00FD0426">
                              <w:rPr>
                                <w:lang w:val="en-US"/>
                              </w:rPr>
                              <w:t>E</w:t>
                            </w:r>
                            <w:r w:rsidR="00CA3B53" w:rsidRPr="00FD0426">
                              <w:rPr>
                                <w:lang w:val="en-US"/>
                              </w:rPr>
                              <w:t>.g. G</w:t>
                            </w:r>
                            <w:r w:rsidRPr="00FD0426">
                              <w:rPr>
                                <w:lang w:val="en-US"/>
                              </w:rPr>
                              <w:t xml:space="preserve">rowth of </w:t>
                            </w:r>
                            <w:r w:rsidR="00CA3B53" w:rsidRPr="00FD0426">
                              <w:rPr>
                                <w:lang w:val="en-US"/>
                              </w:rPr>
                              <w:t>Cabbage Tree -</w:t>
                            </w:r>
                            <w:r w:rsidR="00B57E08" w:rsidRPr="00FD0426">
                              <w:rPr>
                                <w:lang w:val="en-US"/>
                              </w:rPr>
                              <w:t>Tī Kōuka</w:t>
                            </w:r>
                            <w:r w:rsidR="00B57E08" w:rsidRPr="00B57E08">
                              <w:rPr>
                                <w:i/>
                                <w:iCs/>
                                <w:lang w:val="en-US"/>
                              </w:rPr>
                              <w:t xml:space="preserve"> – Cordyline Australis</w:t>
                            </w:r>
                            <w:r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r w:rsidR="00FD0426" w:rsidRPr="00FD0426">
                              <w:rPr>
                                <w:lang w:val="en-US"/>
                              </w:rPr>
                              <w:t xml:space="preserve">at sheltered Te </w:t>
                            </w:r>
                            <w:proofErr w:type="spellStart"/>
                            <w:r w:rsidR="00FD0426" w:rsidRPr="00FD0426">
                              <w:rPr>
                                <w:lang w:val="en-US"/>
                              </w:rPr>
                              <w:t>Waihora</w:t>
                            </w:r>
                            <w:proofErr w:type="spellEnd"/>
                            <w:r w:rsidR="00FD0426" w:rsidRPr="00FD0426">
                              <w:rPr>
                                <w:lang w:val="en-US"/>
                              </w:rPr>
                              <w:t xml:space="preserve"> </w:t>
                            </w:r>
                            <w:r w:rsidR="00FD0426">
                              <w:rPr>
                                <w:lang w:val="en-US"/>
                              </w:rPr>
                              <w:t xml:space="preserve">restoration </w:t>
                            </w:r>
                            <w:r w:rsidR="00FD0426" w:rsidRPr="00FD0426">
                              <w:rPr>
                                <w:lang w:val="en-US"/>
                              </w:rPr>
                              <w:t xml:space="preserve">site </w:t>
                            </w:r>
                            <w:r w:rsidR="00B57E08" w:rsidRPr="00FD0426">
                              <w:rPr>
                                <w:lang w:val="en-US"/>
                              </w:rPr>
                              <w:t>7</w:t>
                            </w:r>
                            <w:r w:rsidRPr="00FD0426">
                              <w:rPr>
                                <w:lang w:val="en-US"/>
                              </w:rPr>
                              <w:t xml:space="preserve"> </w:t>
                            </w:r>
                            <w:r w:rsidR="00B57E08" w:rsidRPr="00FD0426">
                              <w:rPr>
                                <w:lang w:val="en-US"/>
                              </w:rPr>
                              <w:t xml:space="preserve">months vs </w:t>
                            </w:r>
                            <w:r w:rsidR="00F65F9E" w:rsidRPr="00FD0426">
                              <w:rPr>
                                <w:lang w:val="en-US"/>
                              </w:rPr>
                              <w:t>4</w:t>
                            </w:r>
                            <w:r w:rsidR="00B57E08" w:rsidRPr="00FD0426">
                              <w:rPr>
                                <w:lang w:val="en-US"/>
                              </w:rPr>
                              <w:t xml:space="preserve"> year</w:t>
                            </w:r>
                            <w:r w:rsidRPr="00FD0426">
                              <w:rPr>
                                <w:lang w:val="en-US"/>
                              </w:rPr>
                              <w:t>s.</w:t>
                            </w:r>
                            <w:r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r w:rsidR="00B57E08" w:rsidRPr="00196E6C">
                              <w:rPr>
                                <w:i/>
                                <w:iCs/>
                                <w:lang w:val="en-US"/>
                              </w:rPr>
                              <w:t xml:space="preserve">Photo: © </w:t>
                            </w:r>
                            <w:r>
                              <w:rPr>
                                <w:i/>
                                <w:iCs/>
                                <w:lang w:val="en-US"/>
                              </w:rPr>
                              <w:t>Jacque Bennett</w:t>
                            </w:r>
                            <w:r w:rsidR="00B57E08" w:rsidRPr="00196E6C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7984B" id="_x0000_s1028" type="#_x0000_t202" style="position:absolute;margin-left:-2.3pt;margin-top:674.8pt;width:207.75pt;height:33.75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" filled="f" stroked="f">
                <v:textbox>
                  <w:txbxContent>
                    <w:p w14:paraId="238219B7" w14:textId="18961EE9" w:rsidR="00B57E08" w:rsidRPr="00211838" w:rsidRDefault="00B75D92" w:rsidP="00B57E08">
                      <w:pPr>
                        <w:pStyle w:val="CaptionImage"/>
                        <w:rPr>
                          <w:i/>
                          <w:iCs/>
                          <w:lang w:val="en-US"/>
                        </w:rPr>
                      </w:pPr>
                      <w:r w:rsidRPr="00FD0426">
                        <w:rPr>
                          <w:lang w:val="en-US"/>
                        </w:rPr>
                        <w:t>E</w:t>
                      </w:r>
                      <w:r w:rsidR="00CA3B53" w:rsidRPr="00FD0426">
                        <w:rPr>
                          <w:lang w:val="en-US"/>
                        </w:rPr>
                        <w:t>.g. G</w:t>
                      </w:r>
                      <w:r w:rsidRPr="00FD0426">
                        <w:rPr>
                          <w:lang w:val="en-US"/>
                        </w:rPr>
                        <w:t xml:space="preserve">rowth of </w:t>
                      </w:r>
                      <w:r w:rsidR="00CA3B53" w:rsidRPr="00FD0426">
                        <w:rPr>
                          <w:lang w:val="en-US"/>
                        </w:rPr>
                        <w:t>Cabbage Tree -</w:t>
                      </w:r>
                      <w:r w:rsidR="00B57E08" w:rsidRPr="00FD0426">
                        <w:rPr>
                          <w:lang w:val="en-US"/>
                        </w:rPr>
                        <w:t>Tī Kōuka</w:t>
                      </w:r>
                      <w:r w:rsidR="00B57E08" w:rsidRPr="00B57E08">
                        <w:rPr>
                          <w:i/>
                          <w:iCs/>
                          <w:lang w:val="en-US"/>
                        </w:rPr>
                        <w:t xml:space="preserve"> – Cordyline Australis</w:t>
                      </w:r>
                      <w:r>
                        <w:rPr>
                          <w:i/>
                          <w:iCs/>
                          <w:lang w:val="en-US"/>
                        </w:rPr>
                        <w:t xml:space="preserve"> </w:t>
                      </w:r>
                      <w:r w:rsidR="00FD0426" w:rsidRPr="00FD0426">
                        <w:rPr>
                          <w:lang w:val="en-US"/>
                        </w:rPr>
                        <w:t xml:space="preserve">at sheltered </w:t>
                      </w:r>
                      <w:proofErr w:type="spellStart"/>
                      <w:r w:rsidR="00FD0426" w:rsidRPr="00FD0426">
                        <w:rPr>
                          <w:lang w:val="en-US"/>
                        </w:rPr>
                        <w:t>Te</w:t>
                      </w:r>
                      <w:proofErr w:type="spellEnd"/>
                      <w:r w:rsidR="00FD0426" w:rsidRPr="00FD042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="00FD0426" w:rsidRPr="00FD0426">
                        <w:rPr>
                          <w:lang w:val="en-US"/>
                        </w:rPr>
                        <w:t>Waihora</w:t>
                      </w:r>
                      <w:proofErr w:type="spellEnd"/>
                      <w:r w:rsidR="00FD0426" w:rsidRPr="00FD0426">
                        <w:rPr>
                          <w:lang w:val="en-US"/>
                        </w:rPr>
                        <w:t xml:space="preserve"> </w:t>
                      </w:r>
                      <w:r w:rsidR="00FD0426">
                        <w:rPr>
                          <w:lang w:val="en-US"/>
                        </w:rPr>
                        <w:t xml:space="preserve">restoration </w:t>
                      </w:r>
                      <w:r w:rsidR="00FD0426" w:rsidRPr="00FD0426">
                        <w:rPr>
                          <w:lang w:val="en-US"/>
                        </w:rPr>
                        <w:t xml:space="preserve">site </w:t>
                      </w:r>
                      <w:r w:rsidR="00B57E08" w:rsidRPr="00FD0426">
                        <w:rPr>
                          <w:lang w:val="en-US"/>
                        </w:rPr>
                        <w:t>7</w:t>
                      </w:r>
                      <w:r w:rsidRPr="00FD0426">
                        <w:rPr>
                          <w:lang w:val="en-US"/>
                        </w:rPr>
                        <w:t xml:space="preserve"> </w:t>
                      </w:r>
                      <w:r w:rsidR="00B57E08" w:rsidRPr="00FD0426">
                        <w:rPr>
                          <w:lang w:val="en-US"/>
                        </w:rPr>
                        <w:t xml:space="preserve">months vs </w:t>
                      </w:r>
                      <w:r w:rsidR="00F65F9E" w:rsidRPr="00FD0426">
                        <w:rPr>
                          <w:lang w:val="en-US"/>
                        </w:rPr>
                        <w:t>4</w:t>
                      </w:r>
                      <w:r w:rsidR="00B57E08" w:rsidRPr="00FD0426">
                        <w:rPr>
                          <w:lang w:val="en-US"/>
                        </w:rPr>
                        <w:t xml:space="preserve"> year</w:t>
                      </w:r>
                      <w:r w:rsidRPr="00FD0426">
                        <w:rPr>
                          <w:lang w:val="en-US"/>
                        </w:rPr>
                        <w:t>s.</w:t>
                      </w:r>
                      <w:r>
                        <w:rPr>
                          <w:i/>
                          <w:iCs/>
                          <w:lang w:val="en-US"/>
                        </w:rPr>
                        <w:t xml:space="preserve"> </w:t>
                      </w:r>
                      <w:r w:rsidR="00B57E08" w:rsidRPr="00196E6C">
                        <w:rPr>
                          <w:i/>
                          <w:iCs/>
                          <w:lang w:val="en-US"/>
                        </w:rPr>
                        <w:t xml:space="preserve">Photo: © </w:t>
                      </w:r>
                      <w:r>
                        <w:rPr>
                          <w:i/>
                          <w:iCs/>
                          <w:lang w:val="en-US"/>
                        </w:rPr>
                        <w:t>Jacque Bennett</w:t>
                      </w:r>
                      <w:r w:rsidR="00B57E08" w:rsidRPr="00196E6C">
                        <w:rPr>
                          <w:i/>
                          <w:iCs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4276D">
        <w:rPr>
          <w:noProof/>
        </w:rPr>
        <w:drawing>
          <wp:inline distT="0" distB="0" distL="0" distR="0" wp14:anchorId="0AD08319" wp14:editId="64A468BE">
            <wp:extent cx="2554051" cy="3399819"/>
            <wp:effectExtent l="19050" t="19050" r="17780" b="10160"/>
            <wp:docPr id="144804989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224" cy="34093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  <w:r w:rsidR="0064276D">
        <w:rPr>
          <w:noProof/>
        </w:rPr>
        <w:drawing>
          <wp:inline distT="0" distB="0" distL="0" distR="0" wp14:anchorId="381AB0FB" wp14:editId="5B33933D">
            <wp:extent cx="2551364" cy="3400425"/>
            <wp:effectExtent l="19050" t="19050" r="20955" b="9525"/>
            <wp:docPr id="347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53260" cy="34029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  <w:r w:rsidR="00EB0810">
        <w:br/>
      </w:r>
    </w:p>
    <w:p w14:paraId="708741B5" w14:textId="77777777" w:rsidR="00787E57" w:rsidRDefault="00787E57" w:rsidP="00787E57">
      <w:pPr>
        <w:pStyle w:val="Heading4"/>
      </w:pPr>
      <w:r>
        <w:lastRenderedPageBreak/>
        <w:t xml:space="preserve">Plant package purpose: Port Hills/Banks Peninsula Forest </w:t>
      </w:r>
    </w:p>
    <w:p w14:paraId="0FF0A821" w14:textId="77777777" w:rsidR="00787E57" w:rsidRDefault="00787E57" w:rsidP="00787E57">
      <w:pPr>
        <w:pStyle w:val="Heading4"/>
      </w:pPr>
      <w:r>
        <w:t>(same species for Port Hills and Banks Peninsula – different eco sources)</w:t>
      </w:r>
    </w:p>
    <w:tbl>
      <w:tblPr>
        <w:tblW w:w="9209" w:type="dxa"/>
        <w:tblBorders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1985"/>
        <w:gridCol w:w="2693"/>
        <w:gridCol w:w="2126"/>
      </w:tblGrid>
      <w:tr w:rsidR="007738B2" w:rsidRPr="00E8479A" w14:paraId="7518FF32" w14:textId="77777777" w:rsidTr="20874655">
        <w:trPr>
          <w:trHeight w:val="290"/>
        </w:trPr>
        <w:tc>
          <w:tcPr>
            <w:tcW w:w="2405" w:type="dxa"/>
            <w:shd w:val="clear" w:color="auto" w:fill="51D6A8" w:themeFill="accent6" w:themeFillTint="80"/>
            <w:vAlign w:val="bottom"/>
          </w:tcPr>
          <w:p w14:paraId="789EA3CD" w14:textId="1F3D0C8B" w:rsidR="007738B2" w:rsidRPr="00E8479A" w:rsidRDefault="007738B2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8479A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Common name</w:t>
            </w:r>
          </w:p>
        </w:tc>
        <w:tc>
          <w:tcPr>
            <w:tcW w:w="1985" w:type="dxa"/>
            <w:shd w:val="clear" w:color="auto" w:fill="51D6A8" w:themeFill="accent6" w:themeFillTint="80"/>
            <w:vAlign w:val="bottom"/>
          </w:tcPr>
          <w:p w14:paraId="38F31D93" w14:textId="3AD73AF5" w:rsidR="007738B2" w:rsidRPr="00E8479A" w:rsidRDefault="008317C8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7E2D7B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Ingoa </w:t>
            </w:r>
            <w:r w:rsidR="007738B2" w:rsidRPr="007E2D7B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Māori</w:t>
            </w:r>
            <w:r w:rsidR="007738B2" w:rsidRPr="00E8479A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</w:t>
            </w:r>
          </w:p>
        </w:tc>
        <w:tc>
          <w:tcPr>
            <w:tcW w:w="2693" w:type="dxa"/>
            <w:shd w:val="clear" w:color="auto" w:fill="51D6A8" w:themeFill="accent6" w:themeFillTint="80"/>
            <w:noWrap/>
            <w:vAlign w:val="bottom"/>
            <w:hideMark/>
          </w:tcPr>
          <w:p w14:paraId="1E6EB8B5" w14:textId="77777777" w:rsidR="007738B2" w:rsidRPr="00E8479A" w:rsidRDefault="007738B2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8479A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Species</w:t>
            </w:r>
          </w:p>
        </w:tc>
        <w:tc>
          <w:tcPr>
            <w:tcW w:w="2126" w:type="dxa"/>
            <w:shd w:val="clear" w:color="auto" w:fill="51D6A8" w:themeFill="accent6" w:themeFillTint="80"/>
            <w:noWrap/>
            <w:vAlign w:val="bottom"/>
            <w:hideMark/>
          </w:tcPr>
          <w:p w14:paraId="61A79556" w14:textId="4F8A4184" w:rsidR="007738B2" w:rsidRPr="00E8479A" w:rsidRDefault="00310C23" w:rsidP="007E4C07">
            <w:pPr>
              <w:spacing w:before="0"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Number of Plants</w:t>
            </w:r>
          </w:p>
        </w:tc>
      </w:tr>
      <w:tr w:rsidR="007738B2" w:rsidRPr="00E8479A" w14:paraId="504E7F18" w14:textId="77777777" w:rsidTr="20874655">
        <w:trPr>
          <w:trHeight w:val="290"/>
        </w:trPr>
        <w:tc>
          <w:tcPr>
            <w:tcW w:w="2405" w:type="dxa"/>
            <w:vAlign w:val="bottom"/>
          </w:tcPr>
          <w:p w14:paraId="4F5FB19A" w14:textId="0416EA32" w:rsidR="007738B2" w:rsidRPr="00FF7F59" w:rsidRDefault="007738B2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Lacebark</w:t>
            </w:r>
          </w:p>
        </w:tc>
        <w:tc>
          <w:tcPr>
            <w:tcW w:w="1985" w:type="dxa"/>
            <w:vAlign w:val="bottom"/>
          </w:tcPr>
          <w:p w14:paraId="19331717" w14:textId="7CAC3BEC" w:rsidR="007738B2" w:rsidRPr="00FF7F59" w:rsidRDefault="007738B2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Houhere</w:t>
            </w:r>
            <w:proofErr w:type="spellEnd"/>
          </w:p>
        </w:tc>
        <w:tc>
          <w:tcPr>
            <w:tcW w:w="2693" w:type="dxa"/>
            <w:noWrap/>
            <w:vAlign w:val="bottom"/>
            <w:hideMark/>
          </w:tcPr>
          <w:p w14:paraId="5B032423" w14:textId="77777777" w:rsidR="007738B2" w:rsidRPr="00FF7F59" w:rsidRDefault="007738B2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Hoheria angustifolia</w:t>
            </w:r>
          </w:p>
        </w:tc>
        <w:tc>
          <w:tcPr>
            <w:tcW w:w="2126" w:type="dxa"/>
            <w:noWrap/>
            <w:vAlign w:val="bottom"/>
            <w:hideMark/>
          </w:tcPr>
          <w:p w14:paraId="71CFE9F0" w14:textId="77777777" w:rsidR="007738B2" w:rsidRPr="00E8479A" w:rsidRDefault="007738B2" w:rsidP="007738B2">
            <w:pPr>
              <w:spacing w:before="0"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160</w:t>
            </w:r>
          </w:p>
        </w:tc>
      </w:tr>
      <w:tr w:rsidR="007738B2" w:rsidRPr="00E8479A" w14:paraId="0CC3FD2B" w14:textId="77777777" w:rsidTr="20874655">
        <w:trPr>
          <w:trHeight w:val="290"/>
        </w:trPr>
        <w:tc>
          <w:tcPr>
            <w:tcW w:w="2405" w:type="dxa"/>
            <w:vAlign w:val="bottom"/>
          </w:tcPr>
          <w:p w14:paraId="18BB7681" w14:textId="7E232E64" w:rsidR="007738B2" w:rsidRPr="00FF7F59" w:rsidRDefault="007738B2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Kānuka</w:t>
            </w:r>
            <w:proofErr w:type="spellEnd"/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</w:t>
            </w:r>
          </w:p>
        </w:tc>
        <w:tc>
          <w:tcPr>
            <w:tcW w:w="1985" w:type="dxa"/>
            <w:vAlign w:val="bottom"/>
          </w:tcPr>
          <w:p w14:paraId="1C81FE7E" w14:textId="7683C152" w:rsidR="007738B2" w:rsidRPr="00FF7F59" w:rsidRDefault="007738B2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Kānuka</w:t>
            </w:r>
            <w:proofErr w:type="spellEnd"/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</w:t>
            </w:r>
          </w:p>
        </w:tc>
        <w:tc>
          <w:tcPr>
            <w:tcW w:w="2693" w:type="dxa"/>
            <w:noWrap/>
            <w:vAlign w:val="bottom"/>
            <w:hideMark/>
          </w:tcPr>
          <w:p w14:paraId="6E6E8C90" w14:textId="77777777" w:rsidR="007738B2" w:rsidRPr="00FF7F59" w:rsidRDefault="007738B2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Kunzea</w:t>
            </w:r>
            <w:proofErr w:type="spellEnd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robusta</w:t>
            </w:r>
          </w:p>
        </w:tc>
        <w:tc>
          <w:tcPr>
            <w:tcW w:w="2126" w:type="dxa"/>
            <w:noWrap/>
            <w:vAlign w:val="bottom"/>
            <w:hideMark/>
          </w:tcPr>
          <w:p w14:paraId="5045470F" w14:textId="77777777" w:rsidR="007738B2" w:rsidRPr="00E8479A" w:rsidRDefault="007738B2" w:rsidP="007738B2">
            <w:pPr>
              <w:spacing w:before="0"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92</w:t>
            </w:r>
          </w:p>
        </w:tc>
      </w:tr>
      <w:tr w:rsidR="007738B2" w:rsidRPr="00E8479A" w14:paraId="63476A73" w14:textId="77777777" w:rsidTr="20874655">
        <w:trPr>
          <w:trHeight w:val="290"/>
        </w:trPr>
        <w:tc>
          <w:tcPr>
            <w:tcW w:w="2405" w:type="dxa"/>
            <w:vAlign w:val="bottom"/>
          </w:tcPr>
          <w:p w14:paraId="353541F9" w14:textId="26B7B54E" w:rsidR="007738B2" w:rsidRPr="00FF7F59" w:rsidRDefault="007738B2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Lemonwood</w:t>
            </w:r>
          </w:p>
        </w:tc>
        <w:tc>
          <w:tcPr>
            <w:tcW w:w="1985" w:type="dxa"/>
            <w:vAlign w:val="bottom"/>
          </w:tcPr>
          <w:p w14:paraId="3B905F96" w14:textId="379C58E8" w:rsidR="007738B2" w:rsidRPr="00FF7F59" w:rsidRDefault="007738B2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Tarata</w:t>
            </w:r>
          </w:p>
        </w:tc>
        <w:tc>
          <w:tcPr>
            <w:tcW w:w="2693" w:type="dxa"/>
            <w:noWrap/>
            <w:vAlign w:val="bottom"/>
            <w:hideMark/>
          </w:tcPr>
          <w:p w14:paraId="55D4119E" w14:textId="42ED1746" w:rsidR="007738B2" w:rsidRPr="00FF7F59" w:rsidRDefault="007738B2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Pittosporum </w:t>
            </w:r>
            <w:r w:rsidR="00BE51D2"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eugenioides</w:t>
            </w:r>
          </w:p>
        </w:tc>
        <w:tc>
          <w:tcPr>
            <w:tcW w:w="2126" w:type="dxa"/>
            <w:noWrap/>
            <w:vAlign w:val="bottom"/>
            <w:hideMark/>
          </w:tcPr>
          <w:p w14:paraId="13F2C39F" w14:textId="77777777" w:rsidR="007738B2" w:rsidRPr="00E8479A" w:rsidRDefault="007738B2" w:rsidP="007738B2">
            <w:pPr>
              <w:spacing w:before="0"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112</w:t>
            </w:r>
          </w:p>
        </w:tc>
      </w:tr>
      <w:tr w:rsidR="007738B2" w:rsidRPr="00E8479A" w14:paraId="5335993A" w14:textId="77777777" w:rsidTr="20874655">
        <w:trPr>
          <w:trHeight w:val="315"/>
        </w:trPr>
        <w:tc>
          <w:tcPr>
            <w:tcW w:w="2405" w:type="dxa"/>
            <w:vAlign w:val="bottom"/>
          </w:tcPr>
          <w:p w14:paraId="13DB01B6" w14:textId="20E0FF7C" w:rsidR="007738B2" w:rsidRPr="00FF7F59" w:rsidRDefault="43AF538E" w:rsidP="7A0374BB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7A0374BB">
              <w:rPr>
                <w:rFonts w:ascii="Aptos Narrow" w:eastAsia="Times New Roman" w:hAnsi="Aptos Narrow" w:cs="Times New Roman"/>
                <w:color w:val="000000" w:themeColor="text1"/>
                <w:sz w:val="22"/>
                <w:lang w:val="en-NZ" w:eastAsia="en-NZ"/>
              </w:rPr>
              <w:t>Kōhūhū</w:t>
            </w:r>
            <w:proofErr w:type="spellEnd"/>
          </w:p>
        </w:tc>
        <w:tc>
          <w:tcPr>
            <w:tcW w:w="1985" w:type="dxa"/>
            <w:vAlign w:val="bottom"/>
          </w:tcPr>
          <w:p w14:paraId="0EC68023" w14:textId="2715F74E" w:rsidR="007738B2" w:rsidRPr="00FF7F59" w:rsidRDefault="43AF538E" w:rsidP="7A0374BB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7A0374BB">
              <w:rPr>
                <w:rFonts w:ascii="Aptos Narrow" w:eastAsia="Times New Roman" w:hAnsi="Aptos Narrow" w:cs="Times New Roman"/>
                <w:color w:val="000000" w:themeColor="text1"/>
                <w:sz w:val="22"/>
                <w:lang w:val="en-NZ" w:eastAsia="en-NZ"/>
              </w:rPr>
              <w:t>Kōhūhū</w:t>
            </w:r>
            <w:proofErr w:type="spellEnd"/>
            <w:r w:rsidR="007738B2" w:rsidRPr="4CAD3688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</w:t>
            </w:r>
          </w:p>
        </w:tc>
        <w:tc>
          <w:tcPr>
            <w:tcW w:w="2693" w:type="dxa"/>
            <w:noWrap/>
            <w:vAlign w:val="bottom"/>
            <w:hideMark/>
          </w:tcPr>
          <w:p w14:paraId="45CBA6C0" w14:textId="77777777" w:rsidR="007738B2" w:rsidRPr="00FF7F59" w:rsidRDefault="007738B2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Pittosporum </w:t>
            </w:r>
            <w:proofErr w:type="spellStart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tenuifolium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3B0BEAA5" w14:textId="77777777" w:rsidR="007738B2" w:rsidRPr="00E8479A" w:rsidRDefault="007738B2" w:rsidP="007738B2">
            <w:pPr>
              <w:spacing w:before="0"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128</w:t>
            </w:r>
          </w:p>
        </w:tc>
      </w:tr>
      <w:tr w:rsidR="007738B2" w:rsidRPr="00E8479A" w14:paraId="584684DB" w14:textId="77777777" w:rsidTr="20874655">
        <w:trPr>
          <w:trHeight w:val="290"/>
        </w:trPr>
        <w:tc>
          <w:tcPr>
            <w:tcW w:w="2405" w:type="dxa"/>
            <w:vAlign w:val="bottom"/>
          </w:tcPr>
          <w:p w14:paraId="38EE621A" w14:textId="41870AC4" w:rsidR="007738B2" w:rsidRPr="00FF7F59" w:rsidRDefault="2C1A63CE" w:rsidP="25822A5A">
            <w:pPr>
              <w:spacing w:before="0"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25822A5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Shining </w:t>
            </w:r>
            <w:r w:rsidR="5FCEEE02" w:rsidRPr="25822A5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</w:t>
            </w:r>
            <w:r w:rsidRPr="25822A5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ar</w:t>
            </w:r>
            <w:r w:rsidR="4169D5EC" w:rsidRPr="25822A5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a</w:t>
            </w:r>
            <w:r w:rsidRPr="25822A5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m</w:t>
            </w:r>
            <w:r w:rsidR="70BB7F59" w:rsidRPr="7A0374BB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ū</w:t>
            </w:r>
          </w:p>
        </w:tc>
        <w:tc>
          <w:tcPr>
            <w:tcW w:w="1985" w:type="dxa"/>
            <w:vAlign w:val="bottom"/>
          </w:tcPr>
          <w:p w14:paraId="6E0DD910" w14:textId="6DF9A099" w:rsidR="007738B2" w:rsidRPr="00FF7F59" w:rsidRDefault="007738B2" w:rsidP="7A0374BB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2968C4F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Karam</w:t>
            </w:r>
            <w:r w:rsidR="7A5A4880" w:rsidRPr="7A0374BB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ū</w:t>
            </w:r>
          </w:p>
        </w:tc>
        <w:tc>
          <w:tcPr>
            <w:tcW w:w="2693" w:type="dxa"/>
            <w:noWrap/>
            <w:vAlign w:val="bottom"/>
            <w:hideMark/>
          </w:tcPr>
          <w:p w14:paraId="4A442561" w14:textId="77777777" w:rsidR="007738B2" w:rsidRPr="00FF7F59" w:rsidRDefault="007738B2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Coprosma lucida</w:t>
            </w:r>
          </w:p>
        </w:tc>
        <w:tc>
          <w:tcPr>
            <w:tcW w:w="2126" w:type="dxa"/>
            <w:noWrap/>
            <w:vAlign w:val="bottom"/>
            <w:hideMark/>
          </w:tcPr>
          <w:p w14:paraId="2C3DC1F4" w14:textId="77777777" w:rsidR="007738B2" w:rsidRPr="00E8479A" w:rsidRDefault="007738B2" w:rsidP="007738B2">
            <w:pPr>
              <w:spacing w:before="0"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128</w:t>
            </w:r>
          </w:p>
        </w:tc>
      </w:tr>
      <w:tr w:rsidR="007738B2" w:rsidRPr="00E8479A" w14:paraId="4CC49026" w14:textId="77777777" w:rsidTr="20874655">
        <w:trPr>
          <w:trHeight w:val="290"/>
        </w:trPr>
        <w:tc>
          <w:tcPr>
            <w:tcW w:w="2405" w:type="dxa"/>
            <w:vAlign w:val="bottom"/>
          </w:tcPr>
          <w:p w14:paraId="7442E73D" w14:textId="1B5D8FE9" w:rsidR="007738B2" w:rsidRPr="00FF7F59" w:rsidRDefault="007738B2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Cabbage tree</w:t>
            </w:r>
          </w:p>
        </w:tc>
        <w:tc>
          <w:tcPr>
            <w:tcW w:w="1985" w:type="dxa"/>
            <w:vAlign w:val="bottom"/>
          </w:tcPr>
          <w:p w14:paraId="07A4C3FB" w14:textId="399F9FF5" w:rsidR="007738B2" w:rsidRPr="00FF7F59" w:rsidRDefault="007738B2" w:rsidP="4253D260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4253D26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T</w:t>
            </w:r>
            <w:r w:rsidR="02DAC9AD" w:rsidRPr="4253D26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ī</w:t>
            </w:r>
            <w:proofErr w:type="spellEnd"/>
            <w:r w:rsidRPr="4253D26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</w:t>
            </w:r>
            <w:proofErr w:type="spellStart"/>
            <w:r w:rsidR="00914348" w:rsidRPr="4253D26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</w:t>
            </w:r>
            <w:r w:rsidR="00C34D0F" w:rsidRPr="4253D26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ō</w:t>
            </w:r>
            <w:r w:rsidRPr="4253D26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uka</w:t>
            </w:r>
            <w:proofErr w:type="spellEnd"/>
          </w:p>
        </w:tc>
        <w:tc>
          <w:tcPr>
            <w:tcW w:w="2693" w:type="dxa"/>
            <w:noWrap/>
            <w:vAlign w:val="bottom"/>
            <w:hideMark/>
          </w:tcPr>
          <w:p w14:paraId="2463AFE2" w14:textId="77777777" w:rsidR="007738B2" w:rsidRPr="00FF7F59" w:rsidRDefault="007738B2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Cordyline australis</w:t>
            </w:r>
          </w:p>
        </w:tc>
        <w:tc>
          <w:tcPr>
            <w:tcW w:w="2126" w:type="dxa"/>
            <w:noWrap/>
            <w:vAlign w:val="bottom"/>
            <w:hideMark/>
          </w:tcPr>
          <w:p w14:paraId="5F4DF533" w14:textId="77777777" w:rsidR="007738B2" w:rsidRPr="00E8479A" w:rsidRDefault="007738B2" w:rsidP="007738B2">
            <w:pPr>
              <w:spacing w:before="0"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112</w:t>
            </w:r>
          </w:p>
        </w:tc>
      </w:tr>
      <w:tr w:rsidR="007738B2" w:rsidRPr="00E8479A" w14:paraId="062D7213" w14:textId="77777777" w:rsidTr="20874655">
        <w:trPr>
          <w:trHeight w:val="290"/>
        </w:trPr>
        <w:tc>
          <w:tcPr>
            <w:tcW w:w="2405" w:type="dxa"/>
            <w:vAlign w:val="bottom"/>
          </w:tcPr>
          <w:p w14:paraId="3787809F" w14:textId="6F66A81F" w:rsidR="007738B2" w:rsidRPr="00FF7F59" w:rsidRDefault="007738B2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Ribbonwood</w:t>
            </w:r>
          </w:p>
        </w:tc>
        <w:tc>
          <w:tcPr>
            <w:tcW w:w="1985" w:type="dxa"/>
            <w:vAlign w:val="bottom"/>
          </w:tcPr>
          <w:p w14:paraId="52A52E6B" w14:textId="42E3CFDA" w:rsidR="007738B2" w:rsidRPr="00FF7F59" w:rsidRDefault="00BE4ABA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M</w:t>
            </w:r>
            <w:r w:rsidR="007738B2"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ānatu</w:t>
            </w:r>
            <w:proofErr w:type="spellEnd"/>
          </w:p>
        </w:tc>
        <w:tc>
          <w:tcPr>
            <w:tcW w:w="2693" w:type="dxa"/>
            <w:noWrap/>
            <w:vAlign w:val="bottom"/>
            <w:hideMark/>
          </w:tcPr>
          <w:p w14:paraId="2BDAEDDA" w14:textId="77777777" w:rsidR="007738B2" w:rsidRPr="00FF7F59" w:rsidRDefault="007738B2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Plagianthus</w:t>
            </w:r>
            <w:proofErr w:type="spellEnd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regius</w:t>
            </w:r>
          </w:p>
        </w:tc>
        <w:tc>
          <w:tcPr>
            <w:tcW w:w="2126" w:type="dxa"/>
            <w:noWrap/>
            <w:vAlign w:val="bottom"/>
            <w:hideMark/>
          </w:tcPr>
          <w:p w14:paraId="137B8F19" w14:textId="77777777" w:rsidR="007738B2" w:rsidRPr="00E8479A" w:rsidRDefault="007738B2" w:rsidP="007738B2">
            <w:pPr>
              <w:spacing w:before="0"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108</w:t>
            </w:r>
          </w:p>
        </w:tc>
      </w:tr>
      <w:tr w:rsidR="007738B2" w:rsidRPr="00E8479A" w14:paraId="7CDFA3C3" w14:textId="77777777" w:rsidTr="20874655">
        <w:trPr>
          <w:trHeight w:val="290"/>
        </w:trPr>
        <w:tc>
          <w:tcPr>
            <w:tcW w:w="2405" w:type="dxa"/>
            <w:vAlign w:val="bottom"/>
          </w:tcPr>
          <w:p w14:paraId="2684CFF6" w14:textId="504C9C3B" w:rsidR="007738B2" w:rsidRPr="00FF7F59" w:rsidRDefault="007738B2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Lancewood</w:t>
            </w:r>
          </w:p>
        </w:tc>
        <w:tc>
          <w:tcPr>
            <w:tcW w:w="1985" w:type="dxa"/>
            <w:vAlign w:val="bottom"/>
          </w:tcPr>
          <w:p w14:paraId="13C3D88F" w14:textId="0EF58B1D" w:rsidR="007738B2" w:rsidRPr="00FF7F59" w:rsidRDefault="007738B2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Horoeka</w:t>
            </w:r>
          </w:p>
        </w:tc>
        <w:tc>
          <w:tcPr>
            <w:tcW w:w="2693" w:type="dxa"/>
            <w:noWrap/>
            <w:vAlign w:val="bottom"/>
            <w:hideMark/>
          </w:tcPr>
          <w:p w14:paraId="187DFB07" w14:textId="77777777" w:rsidR="007738B2" w:rsidRPr="00FF7F59" w:rsidRDefault="007738B2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Pseudopanax</w:t>
            </w:r>
            <w:proofErr w:type="spellEnd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</w:t>
            </w:r>
            <w:proofErr w:type="spellStart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crassifolius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238D4011" w14:textId="77777777" w:rsidR="007738B2" w:rsidRPr="00E8479A" w:rsidRDefault="007738B2" w:rsidP="007738B2">
            <w:pPr>
              <w:spacing w:before="0"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64</w:t>
            </w:r>
          </w:p>
        </w:tc>
      </w:tr>
      <w:tr w:rsidR="007738B2" w:rsidRPr="00E8479A" w14:paraId="3552A02B" w14:textId="77777777" w:rsidTr="20874655">
        <w:trPr>
          <w:trHeight w:val="290"/>
        </w:trPr>
        <w:tc>
          <w:tcPr>
            <w:tcW w:w="2405" w:type="dxa"/>
            <w:vAlign w:val="bottom"/>
          </w:tcPr>
          <w:p w14:paraId="38A50450" w14:textId="26125DB9" w:rsidR="007738B2" w:rsidRPr="00FF7F59" w:rsidRDefault="007738B2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 </w:t>
            </w:r>
          </w:p>
        </w:tc>
        <w:tc>
          <w:tcPr>
            <w:tcW w:w="1985" w:type="dxa"/>
            <w:vAlign w:val="bottom"/>
          </w:tcPr>
          <w:p w14:paraId="388E3BDF" w14:textId="7CE69CEA" w:rsidR="007738B2" w:rsidRPr="00FF7F59" w:rsidRDefault="007738B2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 </w:t>
            </w:r>
          </w:p>
        </w:tc>
        <w:tc>
          <w:tcPr>
            <w:tcW w:w="2693" w:type="dxa"/>
            <w:noWrap/>
            <w:vAlign w:val="bottom"/>
            <w:hideMark/>
          </w:tcPr>
          <w:p w14:paraId="1832FA01" w14:textId="22E85514" w:rsidR="007738B2" w:rsidRPr="00FF7F59" w:rsidRDefault="007738B2" w:rsidP="007E4C07">
            <w:pPr>
              <w:spacing w:before="0" w:after="0" w:line="240" w:lineRule="auto"/>
              <w:jc w:val="right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 </w:t>
            </w:r>
            <w:r w:rsidR="007E4C07" w:rsidRPr="007E4C07">
              <w:rPr>
                <w:b/>
                <w:bCs/>
              </w:rPr>
              <w:t> Total:</w:t>
            </w:r>
          </w:p>
        </w:tc>
        <w:tc>
          <w:tcPr>
            <w:tcW w:w="2126" w:type="dxa"/>
            <w:noWrap/>
            <w:vAlign w:val="bottom"/>
            <w:hideMark/>
          </w:tcPr>
          <w:p w14:paraId="474ECE71" w14:textId="51AFD48B" w:rsidR="007738B2" w:rsidRPr="00E8479A" w:rsidRDefault="007738B2" w:rsidP="007738B2">
            <w:pPr>
              <w:spacing w:before="0"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1004</w:t>
            </w:r>
          </w:p>
        </w:tc>
      </w:tr>
    </w:tbl>
    <w:p w14:paraId="3DD7574E" w14:textId="2A6C5B06" w:rsidR="00787E57" w:rsidRPr="00787E57" w:rsidRDefault="00787E57" w:rsidP="00787E57">
      <w:pPr>
        <w:pStyle w:val="Heading5"/>
      </w:pPr>
      <w:r w:rsidRPr="00787E57">
        <w:t>Recommended Port Hills/Banks Peninsula Forest species available for $5 per plant</w:t>
      </w:r>
    </w:p>
    <w:tbl>
      <w:tblPr>
        <w:tblW w:w="9209" w:type="dxa"/>
        <w:tblBorders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1990"/>
        <w:gridCol w:w="4814"/>
      </w:tblGrid>
      <w:tr w:rsidR="00310C23" w:rsidRPr="00C30E6D" w14:paraId="72334CEE" w14:textId="57659FBE" w:rsidTr="7A0374BB">
        <w:trPr>
          <w:trHeight w:val="290"/>
        </w:trPr>
        <w:tc>
          <w:tcPr>
            <w:tcW w:w="2405" w:type="dxa"/>
            <w:shd w:val="clear" w:color="auto" w:fill="DBF6ED" w:themeFill="accent6" w:themeFillTint="1A"/>
            <w:vAlign w:val="bottom"/>
          </w:tcPr>
          <w:p w14:paraId="06501FEF" w14:textId="6C095964" w:rsidR="00310C23" w:rsidRPr="00E8479A" w:rsidRDefault="00310C23" w:rsidP="7A0374BB">
            <w:pPr>
              <w:spacing w:before="0"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7A0374BB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Common name</w:t>
            </w:r>
          </w:p>
        </w:tc>
        <w:tc>
          <w:tcPr>
            <w:tcW w:w="1990" w:type="dxa"/>
            <w:shd w:val="clear" w:color="auto" w:fill="DBF6ED" w:themeFill="accent6" w:themeFillTint="1A"/>
            <w:vAlign w:val="bottom"/>
          </w:tcPr>
          <w:p w14:paraId="543605BF" w14:textId="5ACA73B6" w:rsidR="00310C23" w:rsidRPr="00E8479A" w:rsidRDefault="00310C23" w:rsidP="7A0374BB">
            <w:pPr>
              <w:spacing w:before="0"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7A0374BB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</w:t>
            </w:r>
            <w:r w:rsidR="007E2D7B" w:rsidRPr="7A0374BB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Ingoa </w:t>
            </w:r>
            <w:r w:rsidRPr="7A0374BB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Māor</w:t>
            </w:r>
            <w:r w:rsidR="007E2D7B" w:rsidRPr="7A0374BB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i</w:t>
            </w:r>
            <w:r w:rsidRPr="7A0374BB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</w:t>
            </w:r>
          </w:p>
        </w:tc>
        <w:tc>
          <w:tcPr>
            <w:tcW w:w="4814" w:type="dxa"/>
            <w:shd w:val="clear" w:color="auto" w:fill="DBF6ED" w:themeFill="accent6" w:themeFillTint="1A"/>
            <w:noWrap/>
            <w:vAlign w:val="bottom"/>
          </w:tcPr>
          <w:p w14:paraId="0F93A4C1" w14:textId="5DB740BE" w:rsidR="00310C23" w:rsidRPr="00C30E6D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8479A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Species</w:t>
            </w:r>
          </w:p>
        </w:tc>
      </w:tr>
      <w:tr w:rsidR="00310C23" w:rsidRPr="00C30E6D" w14:paraId="0C2D35C7" w14:textId="160F2BA6" w:rsidTr="7A0374BB">
        <w:trPr>
          <w:trHeight w:val="290"/>
        </w:trPr>
        <w:tc>
          <w:tcPr>
            <w:tcW w:w="2405" w:type="dxa"/>
            <w:vAlign w:val="bottom"/>
          </w:tcPr>
          <w:p w14:paraId="5F7B8FA0" w14:textId="6A1B8CC3" w:rsidR="00310C23" w:rsidRPr="00FF7F59" w:rsidRDefault="00310C23" w:rsidP="7A0374BB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3F76A10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Karam</w:t>
            </w:r>
            <w:r w:rsidR="11C4722C" w:rsidRPr="7A0374BB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ū</w:t>
            </w:r>
          </w:p>
        </w:tc>
        <w:tc>
          <w:tcPr>
            <w:tcW w:w="1990" w:type="dxa"/>
            <w:vAlign w:val="bottom"/>
          </w:tcPr>
          <w:p w14:paraId="49F4CA25" w14:textId="73DD0007" w:rsidR="00310C23" w:rsidRPr="00FF7F59" w:rsidRDefault="00310C23" w:rsidP="7A0374BB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3F76A10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Karam</w:t>
            </w:r>
            <w:r w:rsidR="7059BA9B" w:rsidRPr="7A0374BB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ū</w:t>
            </w:r>
          </w:p>
        </w:tc>
        <w:tc>
          <w:tcPr>
            <w:tcW w:w="4814" w:type="dxa"/>
            <w:noWrap/>
            <w:vAlign w:val="bottom"/>
            <w:hideMark/>
          </w:tcPr>
          <w:p w14:paraId="093D2255" w14:textId="77777777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Coprosma robusta</w:t>
            </w:r>
          </w:p>
        </w:tc>
      </w:tr>
      <w:tr w:rsidR="00310C23" w:rsidRPr="00C30E6D" w14:paraId="21997206" w14:textId="04DF9B8A" w:rsidTr="7A0374BB">
        <w:trPr>
          <w:trHeight w:val="290"/>
        </w:trPr>
        <w:tc>
          <w:tcPr>
            <w:tcW w:w="2405" w:type="dxa"/>
            <w:vAlign w:val="bottom"/>
          </w:tcPr>
          <w:p w14:paraId="6F433E1C" w14:textId="02FEEBA8" w:rsidR="00310C23" w:rsidRPr="00FF7F59" w:rsidRDefault="00310C23" w:rsidP="256F734F">
            <w:pPr>
              <w:spacing w:before="0" w:after="0" w:line="240" w:lineRule="auto"/>
              <w:rPr>
                <w:rFonts w:ascii="Aptos Narrow" w:eastAsia="Times New Roman" w:hAnsi="Aptos Narrow" w:cs="Times New Roman"/>
                <w:color w:val="000000" w:themeColor="text1"/>
                <w:sz w:val="22"/>
                <w:lang w:val="en-NZ" w:eastAsia="en-NZ"/>
              </w:rPr>
            </w:pPr>
            <w:r w:rsidRPr="256F734F">
              <w:rPr>
                <w:rFonts w:ascii="Aptos Narrow" w:eastAsia="Times New Roman" w:hAnsi="Aptos Narrow" w:cs="Times New Roman"/>
                <w:color w:val="000000" w:themeColor="text1"/>
                <w:sz w:val="22"/>
                <w:lang w:val="en-NZ" w:eastAsia="en-NZ"/>
              </w:rPr>
              <w:t>Mi</w:t>
            </w:r>
            <w:r w:rsidR="0385ED8B" w:rsidRPr="256F734F">
              <w:rPr>
                <w:rFonts w:ascii="Aptos Narrow" w:eastAsia="Times New Roman" w:hAnsi="Aptos Narrow" w:cs="Times New Roman"/>
                <w:color w:val="000000" w:themeColor="text1"/>
                <w:sz w:val="22"/>
                <w:lang w:val="en-NZ" w:eastAsia="en-NZ"/>
              </w:rPr>
              <w:t>ngimingi</w:t>
            </w:r>
          </w:p>
        </w:tc>
        <w:tc>
          <w:tcPr>
            <w:tcW w:w="1990" w:type="dxa"/>
            <w:vAlign w:val="bottom"/>
          </w:tcPr>
          <w:p w14:paraId="77E214A1" w14:textId="2C47058F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C30E6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Mi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kimiki</w:t>
            </w:r>
            <w:proofErr w:type="spellEnd"/>
          </w:p>
        </w:tc>
        <w:tc>
          <w:tcPr>
            <w:tcW w:w="4814" w:type="dxa"/>
            <w:noWrap/>
            <w:vAlign w:val="bottom"/>
            <w:hideMark/>
          </w:tcPr>
          <w:p w14:paraId="3D74CB6A" w14:textId="77777777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Coprosma </w:t>
            </w:r>
            <w:proofErr w:type="spellStart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crassifolia</w:t>
            </w:r>
            <w:proofErr w:type="spellEnd"/>
          </w:p>
        </w:tc>
      </w:tr>
      <w:tr w:rsidR="00310C23" w:rsidRPr="00C30E6D" w14:paraId="0B2727CD" w14:textId="260ED11F" w:rsidTr="7A0374BB">
        <w:trPr>
          <w:trHeight w:val="290"/>
        </w:trPr>
        <w:tc>
          <w:tcPr>
            <w:tcW w:w="2405" w:type="dxa"/>
            <w:vAlign w:val="bottom"/>
          </w:tcPr>
          <w:p w14:paraId="5745F19B" w14:textId="30C882F4" w:rsidR="00310C23" w:rsidRPr="00FF7F59" w:rsidRDefault="00310C23" w:rsidP="256F734F">
            <w:pPr>
              <w:spacing w:before="0" w:after="0" w:line="240" w:lineRule="auto"/>
              <w:rPr>
                <w:rFonts w:ascii="Aptos Narrow" w:eastAsia="Times New Roman" w:hAnsi="Aptos Narrow" w:cs="Times New Roman"/>
                <w:color w:val="000000" w:themeColor="text1"/>
                <w:sz w:val="22"/>
                <w:lang w:val="en-NZ" w:eastAsia="en-NZ"/>
              </w:rPr>
            </w:pPr>
            <w:r w:rsidRPr="256F734F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Mi</w:t>
            </w:r>
            <w:r w:rsidR="3257C5D5" w:rsidRPr="256F734F">
              <w:rPr>
                <w:rFonts w:ascii="Aptos Narrow" w:eastAsia="Times New Roman" w:hAnsi="Aptos Narrow" w:cs="Times New Roman"/>
                <w:color w:val="000000" w:themeColor="text1"/>
                <w:sz w:val="22"/>
                <w:lang w:val="en-NZ" w:eastAsia="en-NZ"/>
              </w:rPr>
              <w:t>ngimingi</w:t>
            </w:r>
          </w:p>
        </w:tc>
        <w:tc>
          <w:tcPr>
            <w:tcW w:w="1990" w:type="dxa"/>
            <w:vAlign w:val="bottom"/>
          </w:tcPr>
          <w:p w14:paraId="1DD28DD8" w14:textId="76EDAFFB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C30E6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Mi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kimiki</w:t>
            </w:r>
            <w:proofErr w:type="spellEnd"/>
          </w:p>
        </w:tc>
        <w:tc>
          <w:tcPr>
            <w:tcW w:w="4814" w:type="dxa"/>
            <w:noWrap/>
            <w:vAlign w:val="bottom"/>
            <w:hideMark/>
          </w:tcPr>
          <w:p w14:paraId="16B80169" w14:textId="77777777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Coprosma </w:t>
            </w:r>
            <w:proofErr w:type="spellStart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propinqua</w:t>
            </w:r>
            <w:proofErr w:type="spellEnd"/>
          </w:p>
        </w:tc>
      </w:tr>
      <w:tr w:rsidR="00310C23" w:rsidRPr="00C30E6D" w14:paraId="70530E7E" w14:textId="00E506CE" w:rsidTr="7A0374BB">
        <w:trPr>
          <w:trHeight w:val="290"/>
        </w:trPr>
        <w:tc>
          <w:tcPr>
            <w:tcW w:w="2405" w:type="dxa"/>
            <w:vAlign w:val="bottom"/>
          </w:tcPr>
          <w:p w14:paraId="039EFAA3" w14:textId="7CDCAF2F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30E6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5-Finger</w:t>
            </w:r>
          </w:p>
        </w:tc>
        <w:tc>
          <w:tcPr>
            <w:tcW w:w="1990" w:type="dxa"/>
            <w:vAlign w:val="bottom"/>
          </w:tcPr>
          <w:p w14:paraId="34FAD5DE" w14:textId="4469382C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C30E6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Whauwhaupaku</w:t>
            </w:r>
            <w:proofErr w:type="spellEnd"/>
          </w:p>
        </w:tc>
        <w:tc>
          <w:tcPr>
            <w:tcW w:w="4814" w:type="dxa"/>
            <w:noWrap/>
            <w:vAlign w:val="bottom"/>
            <w:hideMark/>
          </w:tcPr>
          <w:p w14:paraId="782EA5C8" w14:textId="70C2D75D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Pseudopanax</w:t>
            </w:r>
            <w:proofErr w:type="spellEnd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</w:t>
            </w:r>
            <w:proofErr w:type="spellStart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arboreus</w:t>
            </w:r>
            <w:proofErr w:type="spellEnd"/>
          </w:p>
        </w:tc>
      </w:tr>
      <w:tr w:rsidR="00310C23" w:rsidRPr="00C30E6D" w14:paraId="773DB500" w14:textId="3671BF54" w:rsidTr="7A0374BB">
        <w:trPr>
          <w:trHeight w:val="290"/>
        </w:trPr>
        <w:tc>
          <w:tcPr>
            <w:tcW w:w="2405" w:type="dxa"/>
            <w:vAlign w:val="bottom"/>
          </w:tcPr>
          <w:p w14:paraId="37967823" w14:textId="3939AA6A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30E6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Wineberry</w:t>
            </w:r>
          </w:p>
        </w:tc>
        <w:tc>
          <w:tcPr>
            <w:tcW w:w="1990" w:type="dxa"/>
            <w:vAlign w:val="bottom"/>
          </w:tcPr>
          <w:p w14:paraId="72C94D93" w14:textId="139CCF12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30E6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Makomako</w:t>
            </w:r>
          </w:p>
        </w:tc>
        <w:tc>
          <w:tcPr>
            <w:tcW w:w="4814" w:type="dxa"/>
            <w:noWrap/>
            <w:vAlign w:val="bottom"/>
            <w:hideMark/>
          </w:tcPr>
          <w:p w14:paraId="3D5FE325" w14:textId="77777777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Aristotelia serrata</w:t>
            </w:r>
          </w:p>
        </w:tc>
      </w:tr>
      <w:tr w:rsidR="00310C23" w:rsidRPr="00C30E6D" w14:paraId="54AD234A" w14:textId="040C6C8E" w:rsidTr="7A0374BB">
        <w:trPr>
          <w:trHeight w:val="290"/>
        </w:trPr>
        <w:tc>
          <w:tcPr>
            <w:tcW w:w="2405" w:type="dxa"/>
            <w:vAlign w:val="bottom"/>
          </w:tcPr>
          <w:p w14:paraId="0D98000D" w14:textId="10771FC8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30E6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Ngaio</w:t>
            </w:r>
          </w:p>
        </w:tc>
        <w:tc>
          <w:tcPr>
            <w:tcW w:w="1990" w:type="dxa"/>
            <w:vAlign w:val="bottom"/>
          </w:tcPr>
          <w:p w14:paraId="07EAF91E" w14:textId="579DBEE3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30E6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Ngaio</w:t>
            </w:r>
          </w:p>
        </w:tc>
        <w:tc>
          <w:tcPr>
            <w:tcW w:w="4814" w:type="dxa"/>
            <w:noWrap/>
            <w:vAlign w:val="bottom"/>
            <w:hideMark/>
          </w:tcPr>
          <w:p w14:paraId="52B8C9C7" w14:textId="77777777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Myoporum laetum</w:t>
            </w:r>
          </w:p>
        </w:tc>
      </w:tr>
      <w:tr w:rsidR="00310C23" w:rsidRPr="00C30E6D" w14:paraId="40217933" w14:textId="693E37B9" w:rsidTr="7A0374BB">
        <w:trPr>
          <w:trHeight w:val="290"/>
        </w:trPr>
        <w:tc>
          <w:tcPr>
            <w:tcW w:w="2405" w:type="dxa"/>
            <w:tcBorders>
              <w:bottom w:val="single" w:sz="4" w:space="0" w:color="auto"/>
            </w:tcBorders>
            <w:vAlign w:val="bottom"/>
          </w:tcPr>
          <w:p w14:paraId="0CB27BF3" w14:textId="450AF5BA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30E6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Golden akeake</w:t>
            </w:r>
          </w:p>
        </w:tc>
        <w:tc>
          <w:tcPr>
            <w:tcW w:w="1990" w:type="dxa"/>
            <w:tcBorders>
              <w:bottom w:val="single" w:sz="4" w:space="0" w:color="auto"/>
            </w:tcBorders>
            <w:vAlign w:val="bottom"/>
          </w:tcPr>
          <w:p w14:paraId="4962DDCE" w14:textId="59B0F2EA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30E6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Akiraho</w:t>
            </w:r>
          </w:p>
        </w:tc>
        <w:tc>
          <w:tcPr>
            <w:tcW w:w="4814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112FA75A" w14:textId="77777777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Olearia paniculata</w:t>
            </w:r>
          </w:p>
        </w:tc>
      </w:tr>
      <w:tr w:rsidR="00310C23" w:rsidRPr="00C30E6D" w14:paraId="7DCCA5F6" w14:textId="73595DD5" w:rsidTr="7A0374BB">
        <w:trPr>
          <w:trHeight w:val="290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3B12A3A" w14:textId="5081B1A4" w:rsidR="00310C23" w:rsidRPr="00FF7F59" w:rsidRDefault="4C498F63" w:rsidP="5FA153D9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5FA153D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Mountain akeake</w:t>
            </w:r>
          </w:p>
        </w:tc>
        <w:tc>
          <w:tcPr>
            <w:tcW w:w="199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02FEF7" w14:textId="7463F3CA" w:rsidR="00310C23" w:rsidRPr="00FF7F59" w:rsidRDefault="4C498F63" w:rsidP="5FA153D9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5FA153D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Akeake</w:t>
            </w:r>
          </w:p>
        </w:tc>
        <w:tc>
          <w:tcPr>
            <w:tcW w:w="4814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5F3376E3" w14:textId="77777777" w:rsidR="00310C23" w:rsidRPr="00FF7F59" w:rsidRDefault="4C498F63" w:rsidP="5FA153D9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5FA153D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Olearia </w:t>
            </w:r>
            <w:proofErr w:type="spellStart"/>
            <w:r w:rsidRPr="5FA153D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aviceniifolia</w:t>
            </w:r>
            <w:proofErr w:type="spellEnd"/>
          </w:p>
        </w:tc>
      </w:tr>
      <w:tr w:rsidR="00310C23" w:rsidRPr="00C30E6D" w14:paraId="0EA36582" w14:textId="79771CB3" w:rsidTr="7A0374BB">
        <w:trPr>
          <w:trHeight w:val="70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21B8598" w14:textId="1A88CEF3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30E6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Koromiko</w:t>
            </w:r>
          </w:p>
        </w:tc>
        <w:tc>
          <w:tcPr>
            <w:tcW w:w="199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9AEFB8" w14:textId="398C8518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30E6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Koromiko</w:t>
            </w:r>
          </w:p>
        </w:tc>
        <w:tc>
          <w:tcPr>
            <w:tcW w:w="4814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2F07DAC9" w14:textId="77777777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Hebe salicifolia</w:t>
            </w:r>
          </w:p>
        </w:tc>
      </w:tr>
    </w:tbl>
    <w:p w14:paraId="2D79D30A" w14:textId="340E858F" w:rsidR="00787E57" w:rsidRDefault="00787E57" w:rsidP="00E42E8F">
      <w:pPr>
        <w:pStyle w:val="Heading5"/>
      </w:pPr>
      <w:r w:rsidRPr="00684CC3">
        <w:t xml:space="preserve">Recommended </w:t>
      </w:r>
      <w:r>
        <w:t>Port Hills/Banks Peninsula</w:t>
      </w:r>
      <w:r w:rsidRPr="00684CC3">
        <w:t xml:space="preserve"> species available for $</w:t>
      </w:r>
      <w:r>
        <w:t>6.</w:t>
      </w:r>
      <w:r w:rsidRPr="00684CC3">
        <w:t>5</w:t>
      </w:r>
      <w:r>
        <w:t>0</w:t>
      </w:r>
      <w:r w:rsidRPr="00684CC3">
        <w:t xml:space="preserve"> per plant</w:t>
      </w:r>
    </w:p>
    <w:tbl>
      <w:tblPr>
        <w:tblW w:w="9209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1987"/>
        <w:gridCol w:w="4817"/>
      </w:tblGrid>
      <w:tr w:rsidR="00310C23" w:rsidRPr="00713C07" w14:paraId="389CBACF" w14:textId="50D156A2" w:rsidTr="7A0374BB">
        <w:trPr>
          <w:trHeight w:val="290"/>
        </w:trPr>
        <w:tc>
          <w:tcPr>
            <w:tcW w:w="2405" w:type="dxa"/>
            <w:shd w:val="clear" w:color="auto" w:fill="DBF6ED" w:themeFill="accent6" w:themeFillTint="1A"/>
            <w:vAlign w:val="bottom"/>
          </w:tcPr>
          <w:p w14:paraId="7F37C56E" w14:textId="724D9914" w:rsidR="00310C23" w:rsidRPr="00E8479A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8479A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Common name</w:t>
            </w:r>
          </w:p>
        </w:tc>
        <w:tc>
          <w:tcPr>
            <w:tcW w:w="1987" w:type="dxa"/>
            <w:shd w:val="clear" w:color="auto" w:fill="DBF6ED" w:themeFill="accent6" w:themeFillTint="1A"/>
            <w:vAlign w:val="bottom"/>
          </w:tcPr>
          <w:p w14:paraId="22659A53" w14:textId="1BA9C0A6" w:rsidR="00310C23" w:rsidRPr="00E8479A" w:rsidRDefault="007E2D7B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Ingoa </w:t>
            </w:r>
            <w:r w:rsidR="00310C23" w:rsidRPr="00E8479A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Māori</w:t>
            </w:r>
          </w:p>
        </w:tc>
        <w:tc>
          <w:tcPr>
            <w:tcW w:w="4817" w:type="dxa"/>
            <w:shd w:val="clear" w:color="auto" w:fill="DBF6ED" w:themeFill="accent6" w:themeFillTint="1A"/>
            <w:noWrap/>
            <w:vAlign w:val="bottom"/>
          </w:tcPr>
          <w:p w14:paraId="4DC43D6D" w14:textId="09966E05" w:rsidR="00310C23" w:rsidRPr="00713C07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8479A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Species</w:t>
            </w:r>
          </w:p>
        </w:tc>
      </w:tr>
      <w:tr w:rsidR="00310C23" w:rsidRPr="00713C07" w14:paraId="1A272F4B" w14:textId="3A349010" w:rsidTr="7A0374BB">
        <w:trPr>
          <w:trHeight w:val="290"/>
        </w:trPr>
        <w:tc>
          <w:tcPr>
            <w:tcW w:w="2405" w:type="dxa"/>
            <w:vAlign w:val="bottom"/>
          </w:tcPr>
          <w:p w14:paraId="79FABDCC" w14:textId="38FE0466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713C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ō</w:t>
            </w:r>
            <w:r w:rsidRPr="00713C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wahi</w:t>
            </w:r>
            <w:proofErr w:type="spellEnd"/>
          </w:p>
        </w:tc>
        <w:tc>
          <w:tcPr>
            <w:tcW w:w="1987" w:type="dxa"/>
            <w:vAlign w:val="bottom"/>
          </w:tcPr>
          <w:p w14:paraId="09DB05AA" w14:textId="6773AE5E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713C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ō</w:t>
            </w:r>
            <w:r w:rsidRPr="00713C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whai</w:t>
            </w:r>
          </w:p>
        </w:tc>
        <w:tc>
          <w:tcPr>
            <w:tcW w:w="4817" w:type="dxa"/>
            <w:noWrap/>
            <w:vAlign w:val="bottom"/>
            <w:hideMark/>
          </w:tcPr>
          <w:p w14:paraId="35A203EB" w14:textId="77777777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Sophora microphylla</w:t>
            </w:r>
          </w:p>
        </w:tc>
      </w:tr>
      <w:tr w:rsidR="00310C23" w:rsidRPr="00713C07" w14:paraId="58B0A0CB" w14:textId="2707F8EC" w:rsidTr="7A0374BB">
        <w:trPr>
          <w:trHeight w:val="290"/>
        </w:trPr>
        <w:tc>
          <w:tcPr>
            <w:tcW w:w="2405" w:type="dxa"/>
            <w:vAlign w:val="bottom"/>
          </w:tcPr>
          <w:p w14:paraId="6601958B" w14:textId="7FE12EF4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713C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Lancewood</w:t>
            </w:r>
          </w:p>
        </w:tc>
        <w:tc>
          <w:tcPr>
            <w:tcW w:w="1987" w:type="dxa"/>
            <w:vAlign w:val="bottom"/>
          </w:tcPr>
          <w:p w14:paraId="2C144370" w14:textId="163B8A28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713C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Horoeka</w:t>
            </w:r>
          </w:p>
        </w:tc>
        <w:tc>
          <w:tcPr>
            <w:tcW w:w="4817" w:type="dxa"/>
            <w:noWrap/>
            <w:vAlign w:val="bottom"/>
            <w:hideMark/>
          </w:tcPr>
          <w:p w14:paraId="6C4E1374" w14:textId="77777777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Pseudopanax</w:t>
            </w:r>
            <w:proofErr w:type="spellEnd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</w:t>
            </w:r>
            <w:proofErr w:type="spellStart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crassifolius</w:t>
            </w:r>
            <w:proofErr w:type="spellEnd"/>
          </w:p>
        </w:tc>
      </w:tr>
      <w:tr w:rsidR="00310C23" w:rsidRPr="00713C07" w14:paraId="5FD86C6F" w14:textId="50A7B9C4" w:rsidTr="7A0374BB">
        <w:trPr>
          <w:trHeight w:val="290"/>
        </w:trPr>
        <w:tc>
          <w:tcPr>
            <w:tcW w:w="2405" w:type="dxa"/>
            <w:vAlign w:val="bottom"/>
          </w:tcPr>
          <w:p w14:paraId="3393BB95" w14:textId="05EAC576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713C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T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ō</w:t>
            </w:r>
            <w:r w:rsidRPr="00713C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tara</w:t>
            </w:r>
          </w:p>
        </w:tc>
        <w:tc>
          <w:tcPr>
            <w:tcW w:w="1987" w:type="dxa"/>
            <w:vAlign w:val="bottom"/>
          </w:tcPr>
          <w:p w14:paraId="30AFA9E0" w14:textId="69E5BA9D" w:rsidR="00310C23" w:rsidRPr="00FF7F59" w:rsidRDefault="00310C23" w:rsidP="3F76A103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3F76A10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Tōtara</w:t>
            </w:r>
          </w:p>
        </w:tc>
        <w:tc>
          <w:tcPr>
            <w:tcW w:w="4817" w:type="dxa"/>
            <w:noWrap/>
            <w:vAlign w:val="bottom"/>
            <w:hideMark/>
          </w:tcPr>
          <w:p w14:paraId="0B15733A" w14:textId="77777777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Podocarpus totara</w:t>
            </w:r>
          </w:p>
        </w:tc>
      </w:tr>
      <w:tr w:rsidR="00310C23" w:rsidRPr="00713C07" w14:paraId="0B2FBCCB" w14:textId="237A6677" w:rsidTr="7A0374BB">
        <w:trPr>
          <w:trHeight w:val="70"/>
        </w:trPr>
        <w:tc>
          <w:tcPr>
            <w:tcW w:w="2405" w:type="dxa"/>
            <w:tcBorders>
              <w:bottom w:val="single" w:sz="4" w:space="0" w:color="auto"/>
            </w:tcBorders>
            <w:vAlign w:val="bottom"/>
          </w:tcPr>
          <w:p w14:paraId="61B49F01" w14:textId="0E69D1D9" w:rsidR="00310C23" w:rsidRPr="00FF7F59" w:rsidRDefault="00310C23" w:rsidP="7A0374BB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433A2EA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Mata</w:t>
            </w:r>
            <w:r w:rsidR="60D91770" w:rsidRPr="7A0374BB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ī</w:t>
            </w:r>
            <w:proofErr w:type="spellEnd"/>
          </w:p>
        </w:tc>
        <w:tc>
          <w:tcPr>
            <w:tcW w:w="1987" w:type="dxa"/>
            <w:tcBorders>
              <w:bottom w:val="single" w:sz="4" w:space="0" w:color="auto"/>
            </w:tcBorders>
            <w:vAlign w:val="bottom"/>
          </w:tcPr>
          <w:p w14:paraId="66CE822A" w14:textId="7069DA4E" w:rsidR="00310C23" w:rsidRPr="00FF7F59" w:rsidRDefault="00310C23" w:rsidP="7A0374BB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433A2EA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Mata</w:t>
            </w:r>
            <w:r w:rsidR="2E381A91" w:rsidRPr="7A0374BB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ī</w:t>
            </w:r>
            <w:proofErr w:type="spellEnd"/>
          </w:p>
        </w:tc>
        <w:tc>
          <w:tcPr>
            <w:tcW w:w="4817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0CC4B552" w14:textId="3E438A28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Prumnopitys taxifolia</w:t>
            </w:r>
          </w:p>
        </w:tc>
      </w:tr>
      <w:tr w:rsidR="00310C23" w:rsidRPr="00713C07" w14:paraId="4F81BB58" w14:textId="278151E9" w:rsidTr="7A0374BB">
        <w:trPr>
          <w:trHeight w:val="290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256A0C" w14:textId="63EE28E6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713C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Broadleaf</w:t>
            </w:r>
          </w:p>
        </w:tc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C50AC37" w14:textId="0A8269C5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713C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Kāpuka</w:t>
            </w:r>
            <w:proofErr w:type="spellEnd"/>
          </w:p>
        </w:tc>
        <w:tc>
          <w:tcPr>
            <w:tcW w:w="4817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416A76E9" w14:textId="70231933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Griselinia</w:t>
            </w:r>
            <w:proofErr w:type="spellEnd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</w:t>
            </w:r>
            <w:proofErr w:type="spellStart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littolralis</w:t>
            </w:r>
            <w:proofErr w:type="spellEnd"/>
          </w:p>
        </w:tc>
      </w:tr>
    </w:tbl>
    <w:p w14:paraId="3EFD04CC" w14:textId="6A3ED253" w:rsidR="00787E57" w:rsidRDefault="00BD7AB4" w:rsidP="00787E57">
      <w:pPr>
        <w:pStyle w:val="Heading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1" locked="0" layoutInCell="1" allowOverlap="1" wp14:anchorId="711F9337" wp14:editId="1A31DFD2">
                <wp:simplePos x="0" y="0"/>
                <wp:positionH relativeFrom="column">
                  <wp:posOffset>2901315</wp:posOffset>
                </wp:positionH>
                <wp:positionV relativeFrom="paragraph">
                  <wp:posOffset>100965</wp:posOffset>
                </wp:positionV>
                <wp:extent cx="2181225" cy="257175"/>
                <wp:effectExtent l="0" t="0" r="0" b="0"/>
                <wp:wrapTight wrapText="bothSides">
                  <wp:wrapPolygon edited="0">
                    <wp:start x="566" y="0"/>
                    <wp:lineTo x="566" y="19200"/>
                    <wp:lineTo x="20940" y="19200"/>
                    <wp:lineTo x="20940" y="0"/>
                    <wp:lineTo x="566" y="0"/>
                  </wp:wrapPolygon>
                </wp:wrapTight>
                <wp:docPr id="2053660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BCFB8" w14:textId="77777777" w:rsidR="00747C27" w:rsidRPr="00211838" w:rsidRDefault="00747C27" w:rsidP="00747C27">
                            <w:pPr>
                              <w:pStyle w:val="CaptionImage"/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Wetland package </w:t>
                            </w:r>
                            <w:r w:rsidRPr="00196E6C">
                              <w:rPr>
                                <w:i/>
                                <w:iCs/>
                                <w:lang w:val="en-US"/>
                              </w:rPr>
                              <w:t xml:space="preserve">Photo: © </w:t>
                            </w:r>
                            <w:r>
                              <w:rPr>
                                <w:i/>
                                <w:iCs/>
                                <w:lang w:val="en-US"/>
                              </w:rPr>
                              <w:t>Jess Ward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F9337" id="_x0000_s1029" type="#_x0000_t202" style="position:absolute;margin-left:228.45pt;margin-top:7.95pt;width:171.75pt;height:20.25pt;z-index:-251658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" filled="f" stroked="f">
                <v:textbox>
                  <w:txbxContent>
                    <w:p w14:paraId="4D5BCFB8" w14:textId="77777777" w:rsidR="00747C27" w:rsidRPr="00211838" w:rsidRDefault="00747C27" w:rsidP="00747C27">
                      <w:pPr>
                        <w:pStyle w:val="CaptionImage"/>
                        <w:rPr>
                          <w:i/>
                          <w:iCs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Wetland package </w:t>
                      </w:r>
                      <w:r w:rsidRPr="00196E6C">
                        <w:rPr>
                          <w:i/>
                          <w:iCs/>
                          <w:lang w:val="en-US"/>
                        </w:rPr>
                        <w:t xml:space="preserve">Photo: © </w:t>
                      </w:r>
                      <w:r>
                        <w:rPr>
                          <w:i/>
                          <w:iCs/>
                          <w:lang w:val="en-US"/>
                        </w:rPr>
                        <w:t>Jess Ward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1" locked="0" layoutInCell="1" allowOverlap="1" wp14:anchorId="76B5FD65" wp14:editId="785A6523">
                <wp:simplePos x="0" y="0"/>
                <wp:positionH relativeFrom="margin">
                  <wp:align>left</wp:align>
                </wp:positionH>
                <wp:positionV relativeFrom="paragraph">
                  <wp:posOffset>100965</wp:posOffset>
                </wp:positionV>
                <wp:extent cx="2590800" cy="219075"/>
                <wp:effectExtent l="0" t="0" r="0" b="0"/>
                <wp:wrapTight wrapText="bothSides">
                  <wp:wrapPolygon edited="0">
                    <wp:start x="476" y="0"/>
                    <wp:lineTo x="476" y="18783"/>
                    <wp:lineTo x="20965" y="18783"/>
                    <wp:lineTo x="20965" y="0"/>
                    <wp:lineTo x="476" y="0"/>
                  </wp:wrapPolygon>
                </wp:wrapTight>
                <wp:docPr id="17187227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E620E" w14:textId="77777777" w:rsidR="00747C27" w:rsidRDefault="00747C27" w:rsidP="00747C27">
                            <w:pPr>
                              <w:pStyle w:val="CaptionImage"/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Mānuka – </w:t>
                            </w:r>
                            <w:r w:rsidRPr="000F45E2">
                              <w:rPr>
                                <w:i/>
                                <w:iCs/>
                                <w:lang w:val="en-US"/>
                              </w:rPr>
                              <w:t>Leptospermum scoparium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196E6C">
                              <w:rPr>
                                <w:i/>
                                <w:iCs/>
                                <w:lang w:val="en-US"/>
                              </w:rPr>
                              <w:t xml:space="preserve">Photo: © </w:t>
                            </w:r>
                            <w:r>
                              <w:rPr>
                                <w:i/>
                                <w:iCs/>
                                <w:lang w:val="en-US"/>
                              </w:rPr>
                              <w:t>Jess Ward</w:t>
                            </w:r>
                            <w:r w:rsidRPr="00196E6C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</w:p>
                          <w:p w14:paraId="4374916C" w14:textId="77777777" w:rsidR="00747C27" w:rsidRPr="00211838" w:rsidRDefault="00747C27" w:rsidP="00747C27">
                            <w:pPr>
                              <w:pStyle w:val="CaptionImage"/>
                              <w:rPr>
                                <w:i/>
                                <w:i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5FD65" id="_x0000_s1030" type="#_x0000_t202" style="position:absolute;margin-left:0;margin-top:7.95pt;width:204pt;height:17.25pt;z-index:-251658231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" filled="f" stroked="f">
                <v:textbox>
                  <w:txbxContent>
                    <w:p w14:paraId="392E620E" w14:textId="77777777" w:rsidR="00747C27" w:rsidRDefault="00747C27" w:rsidP="00747C27">
                      <w:pPr>
                        <w:pStyle w:val="CaptionImage"/>
                        <w:rPr>
                          <w:i/>
                          <w:iCs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Mānuka – </w:t>
                      </w:r>
                      <w:r w:rsidRPr="000F45E2">
                        <w:rPr>
                          <w:i/>
                          <w:iCs/>
                          <w:lang w:val="en-US"/>
                        </w:rPr>
                        <w:t>Leptospermum scoparium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196E6C">
                        <w:rPr>
                          <w:i/>
                          <w:iCs/>
                          <w:lang w:val="en-US"/>
                        </w:rPr>
                        <w:t xml:space="preserve">Photo: © </w:t>
                      </w:r>
                      <w:r>
                        <w:rPr>
                          <w:i/>
                          <w:iCs/>
                          <w:lang w:val="en-US"/>
                        </w:rPr>
                        <w:t>Jess Ward</w:t>
                      </w:r>
                      <w:r w:rsidRPr="00196E6C">
                        <w:rPr>
                          <w:i/>
                          <w:iCs/>
                          <w:lang w:val="en-US"/>
                        </w:rPr>
                        <w:t xml:space="preserve"> </w:t>
                      </w:r>
                    </w:p>
                    <w:p w14:paraId="4374916C" w14:textId="77777777" w:rsidR="00747C27" w:rsidRPr="00211838" w:rsidRDefault="00747C27" w:rsidP="00747C27">
                      <w:pPr>
                        <w:pStyle w:val="CaptionImage"/>
                        <w:rPr>
                          <w:i/>
                          <w:iCs/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0AF23781" w14:textId="6F7BFD09" w:rsidR="00E42E8F" w:rsidRPr="00E42E8F" w:rsidRDefault="00E42E8F" w:rsidP="5FA153D9"/>
    <w:p w14:paraId="331BCAAB" w14:textId="4ADC86C1" w:rsidR="00E42E8F" w:rsidRDefault="00BD7AB4" w:rsidP="5FA153D9">
      <w:pPr>
        <w:spacing w:before="0" w:line="259" w:lineRule="auto"/>
        <w:rPr>
          <w:rFonts w:eastAsiaTheme="majorEastAsia" w:cstheme="majorBidi"/>
          <w:b/>
          <w:bCs/>
          <w:color w:val="47832C" w:themeColor="accent3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32C5DCFE" wp14:editId="32BF6A42">
            <wp:simplePos x="0" y="0"/>
            <wp:positionH relativeFrom="margin">
              <wp:posOffset>2525395</wp:posOffset>
            </wp:positionH>
            <wp:positionV relativeFrom="paragraph">
              <wp:posOffset>119380</wp:posOffset>
            </wp:positionV>
            <wp:extent cx="3483610" cy="2612390"/>
            <wp:effectExtent l="16510" t="21590" r="19050" b="19050"/>
            <wp:wrapNone/>
            <wp:docPr id="13006606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660689" name="Picture 130066068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83610" cy="2612390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C27">
        <w:rPr>
          <w:noProof/>
        </w:rPr>
        <w:drawing>
          <wp:anchor distT="0" distB="0" distL="114300" distR="114300" simplePos="0" relativeHeight="251658243" behindDoc="0" locked="0" layoutInCell="1" allowOverlap="1" wp14:anchorId="7C9BEEAD" wp14:editId="1804933B">
            <wp:simplePos x="0" y="0"/>
            <wp:positionH relativeFrom="margin">
              <wp:posOffset>-374650</wp:posOffset>
            </wp:positionH>
            <wp:positionV relativeFrom="paragraph">
              <wp:posOffset>131445</wp:posOffset>
            </wp:positionV>
            <wp:extent cx="3486150" cy="2614930"/>
            <wp:effectExtent l="16510" t="21590" r="16510" b="16510"/>
            <wp:wrapNone/>
            <wp:docPr id="4925245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524596" name="Picture 49252459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86150" cy="2614930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E8F">
        <w:br w:type="page"/>
      </w:r>
    </w:p>
    <w:p w14:paraId="0BADDA2F" w14:textId="42FB05D6" w:rsidR="00787E57" w:rsidRDefault="00787E57" w:rsidP="00787E57">
      <w:pPr>
        <w:pStyle w:val="Heading4"/>
      </w:pPr>
      <w:r>
        <w:lastRenderedPageBreak/>
        <w:t>Plant package purpose: Plains Forest</w:t>
      </w:r>
    </w:p>
    <w:tbl>
      <w:tblPr>
        <w:tblStyle w:val="DOC"/>
        <w:tblW w:w="9214" w:type="dxa"/>
        <w:tblLayout w:type="fixed"/>
        <w:tblLook w:val="04A0" w:firstRow="1" w:lastRow="0" w:firstColumn="1" w:lastColumn="0" w:noHBand="0" w:noVBand="1"/>
      </w:tblPr>
      <w:tblGrid>
        <w:gridCol w:w="1985"/>
        <w:gridCol w:w="1984"/>
        <w:gridCol w:w="2410"/>
        <w:gridCol w:w="2835"/>
      </w:tblGrid>
      <w:tr w:rsidR="007E4C07" w:rsidRPr="005F3282" w14:paraId="01329D2D" w14:textId="77777777" w:rsidTr="793459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tcW w:w="1985" w:type="dxa"/>
            <w:shd w:val="clear" w:color="auto" w:fill="AAC498"/>
          </w:tcPr>
          <w:p w14:paraId="5C8678E4" w14:textId="0468B626" w:rsidR="007E4C07" w:rsidRPr="005F3282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5F328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Common name</w:t>
            </w:r>
          </w:p>
        </w:tc>
        <w:tc>
          <w:tcPr>
            <w:tcW w:w="1984" w:type="dxa"/>
            <w:shd w:val="clear" w:color="auto" w:fill="AAC498"/>
          </w:tcPr>
          <w:p w14:paraId="59976C1B" w14:textId="2FE7673D" w:rsidR="007E4C07" w:rsidRPr="005F3282" w:rsidRDefault="007E2D7B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Ingoa </w:t>
            </w:r>
            <w:r w:rsidR="007E4C07" w:rsidRPr="005F328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Māori</w:t>
            </w:r>
          </w:p>
        </w:tc>
        <w:tc>
          <w:tcPr>
            <w:tcW w:w="2410" w:type="dxa"/>
            <w:shd w:val="clear" w:color="auto" w:fill="AAC498"/>
            <w:noWrap/>
            <w:hideMark/>
          </w:tcPr>
          <w:p w14:paraId="2797E8E9" w14:textId="5A41C9BE" w:rsidR="007E4C07" w:rsidRPr="005F3282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5F328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Species</w:t>
            </w:r>
          </w:p>
        </w:tc>
        <w:tc>
          <w:tcPr>
            <w:tcW w:w="2835" w:type="dxa"/>
            <w:shd w:val="clear" w:color="auto" w:fill="AAC498"/>
            <w:noWrap/>
            <w:hideMark/>
          </w:tcPr>
          <w:p w14:paraId="5FE221AC" w14:textId="4EF3018F" w:rsidR="007E4C07" w:rsidRPr="005F3282" w:rsidRDefault="00310C23" w:rsidP="007E4C07">
            <w:pPr>
              <w:spacing w:before="0"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Number of Plants</w:t>
            </w:r>
          </w:p>
        </w:tc>
      </w:tr>
      <w:tr w:rsidR="007E4C07" w:rsidRPr="005F3282" w14:paraId="3497F742" w14:textId="77777777" w:rsidTr="793459D4">
        <w:trPr>
          <w:trHeight w:val="290"/>
        </w:trPr>
        <w:tc>
          <w:tcPr>
            <w:tcW w:w="1985" w:type="dxa"/>
          </w:tcPr>
          <w:p w14:paraId="36359699" w14:textId="2DB3F9E8" w:rsidR="007E4C07" w:rsidRPr="00FF7F59" w:rsidRDefault="05D5F64B" w:rsidP="7A0374BB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7A0374BB">
              <w:rPr>
                <w:rFonts w:ascii="Aptos Narrow" w:eastAsia="Times New Roman" w:hAnsi="Aptos Narrow" w:cs="Times New Roman"/>
                <w:color w:val="000000" w:themeColor="text1"/>
                <w:sz w:val="22"/>
                <w:lang w:val="en-NZ" w:eastAsia="en-NZ"/>
              </w:rPr>
              <w:t>Kōhūhū</w:t>
            </w:r>
            <w:proofErr w:type="spellEnd"/>
          </w:p>
        </w:tc>
        <w:tc>
          <w:tcPr>
            <w:tcW w:w="1984" w:type="dxa"/>
          </w:tcPr>
          <w:p w14:paraId="2EF942E3" w14:textId="58CDB707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</w:t>
            </w:r>
            <w:r w:rsidRPr="005F328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ōhūhū</w:t>
            </w:r>
            <w:proofErr w:type="spellEnd"/>
          </w:p>
        </w:tc>
        <w:tc>
          <w:tcPr>
            <w:tcW w:w="2410" w:type="dxa"/>
            <w:noWrap/>
            <w:hideMark/>
          </w:tcPr>
          <w:p w14:paraId="0DC48B16" w14:textId="4B0D657F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Pittosporum </w:t>
            </w:r>
            <w:proofErr w:type="spellStart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tenuifolium</w:t>
            </w:r>
            <w:proofErr w:type="spellEnd"/>
          </w:p>
        </w:tc>
        <w:tc>
          <w:tcPr>
            <w:tcW w:w="2835" w:type="dxa"/>
            <w:noWrap/>
            <w:hideMark/>
          </w:tcPr>
          <w:p w14:paraId="084AB1E9" w14:textId="77777777" w:rsidR="007E4C07" w:rsidRPr="005F3282" w:rsidRDefault="007E4C07" w:rsidP="007E4C07">
            <w:pPr>
              <w:spacing w:before="0"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5F328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192</w:t>
            </w:r>
          </w:p>
        </w:tc>
      </w:tr>
      <w:tr w:rsidR="007E4C07" w:rsidRPr="005F3282" w14:paraId="1D73BB8D" w14:textId="77777777" w:rsidTr="793459D4">
        <w:trPr>
          <w:trHeight w:val="290"/>
        </w:trPr>
        <w:tc>
          <w:tcPr>
            <w:tcW w:w="1985" w:type="dxa"/>
          </w:tcPr>
          <w:p w14:paraId="3BEADE57" w14:textId="43224764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5F328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Lacebark</w:t>
            </w:r>
          </w:p>
        </w:tc>
        <w:tc>
          <w:tcPr>
            <w:tcW w:w="1984" w:type="dxa"/>
          </w:tcPr>
          <w:p w14:paraId="5FC0E02E" w14:textId="7D4855CF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5F328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Houhere</w:t>
            </w:r>
            <w:proofErr w:type="spellEnd"/>
          </w:p>
        </w:tc>
        <w:tc>
          <w:tcPr>
            <w:tcW w:w="2410" w:type="dxa"/>
            <w:noWrap/>
            <w:hideMark/>
          </w:tcPr>
          <w:p w14:paraId="44F580FC" w14:textId="61396F62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Hoheria angustifolia</w:t>
            </w:r>
          </w:p>
        </w:tc>
        <w:tc>
          <w:tcPr>
            <w:tcW w:w="2835" w:type="dxa"/>
            <w:noWrap/>
            <w:hideMark/>
          </w:tcPr>
          <w:p w14:paraId="3D1D05C9" w14:textId="77777777" w:rsidR="007E4C07" w:rsidRPr="005F3282" w:rsidRDefault="007E4C07" w:rsidP="007E4C07">
            <w:pPr>
              <w:spacing w:before="0"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5F328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112</w:t>
            </w:r>
          </w:p>
        </w:tc>
      </w:tr>
      <w:tr w:rsidR="007E4C07" w:rsidRPr="005F3282" w14:paraId="35077A8C" w14:textId="77777777" w:rsidTr="793459D4">
        <w:trPr>
          <w:trHeight w:val="290"/>
        </w:trPr>
        <w:tc>
          <w:tcPr>
            <w:tcW w:w="1985" w:type="dxa"/>
          </w:tcPr>
          <w:p w14:paraId="11A76AA5" w14:textId="1519A717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5F328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Kānuka</w:t>
            </w:r>
            <w:proofErr w:type="spellEnd"/>
          </w:p>
        </w:tc>
        <w:tc>
          <w:tcPr>
            <w:tcW w:w="1984" w:type="dxa"/>
          </w:tcPr>
          <w:p w14:paraId="4C0353F3" w14:textId="5B10E008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5F328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Kānuka</w:t>
            </w:r>
            <w:proofErr w:type="spellEnd"/>
          </w:p>
        </w:tc>
        <w:tc>
          <w:tcPr>
            <w:tcW w:w="2410" w:type="dxa"/>
            <w:noWrap/>
            <w:hideMark/>
          </w:tcPr>
          <w:p w14:paraId="7BEEC74B" w14:textId="6C1351EB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Kunzea</w:t>
            </w:r>
            <w:proofErr w:type="spellEnd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serotina</w:t>
            </w:r>
          </w:p>
        </w:tc>
        <w:tc>
          <w:tcPr>
            <w:tcW w:w="2835" w:type="dxa"/>
            <w:noWrap/>
            <w:hideMark/>
          </w:tcPr>
          <w:p w14:paraId="1992EFD5" w14:textId="77777777" w:rsidR="007E4C07" w:rsidRPr="005F3282" w:rsidRDefault="007E4C07" w:rsidP="007E4C07">
            <w:pPr>
              <w:spacing w:before="0"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5F328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256</w:t>
            </w:r>
          </w:p>
        </w:tc>
      </w:tr>
      <w:tr w:rsidR="007E4C07" w:rsidRPr="005F3282" w14:paraId="2753EBCA" w14:textId="77777777" w:rsidTr="793459D4">
        <w:trPr>
          <w:trHeight w:val="290"/>
        </w:trPr>
        <w:tc>
          <w:tcPr>
            <w:tcW w:w="1985" w:type="dxa"/>
          </w:tcPr>
          <w:p w14:paraId="720C51C2" w14:textId="63D8F300" w:rsidR="007E4C07" w:rsidRPr="00FF7F59" w:rsidRDefault="007E4C07" w:rsidP="7823C380">
            <w:pPr>
              <w:spacing w:before="0"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7823C38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Mi</w:t>
            </w:r>
            <w:r w:rsidR="68C043CB" w:rsidRPr="7823C380">
              <w:rPr>
                <w:rFonts w:ascii="Aptos Narrow" w:eastAsia="Times New Roman" w:hAnsi="Aptos Narrow" w:cs="Times New Roman"/>
                <w:color w:val="000000" w:themeColor="text1"/>
                <w:sz w:val="22"/>
                <w:lang w:val="en-NZ" w:eastAsia="en-NZ"/>
              </w:rPr>
              <w:t>ngimingi</w:t>
            </w:r>
          </w:p>
        </w:tc>
        <w:tc>
          <w:tcPr>
            <w:tcW w:w="1984" w:type="dxa"/>
          </w:tcPr>
          <w:p w14:paraId="059D00C2" w14:textId="4A3FE761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5F328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Mi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kimiki</w:t>
            </w:r>
            <w:proofErr w:type="spellEnd"/>
          </w:p>
        </w:tc>
        <w:tc>
          <w:tcPr>
            <w:tcW w:w="2410" w:type="dxa"/>
            <w:noWrap/>
            <w:hideMark/>
          </w:tcPr>
          <w:p w14:paraId="7AF5213A" w14:textId="7F2FB91D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Coprosma </w:t>
            </w:r>
            <w:proofErr w:type="spellStart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propinqua</w:t>
            </w:r>
            <w:proofErr w:type="spellEnd"/>
          </w:p>
        </w:tc>
        <w:tc>
          <w:tcPr>
            <w:tcW w:w="2835" w:type="dxa"/>
            <w:noWrap/>
            <w:hideMark/>
          </w:tcPr>
          <w:p w14:paraId="1BFBD62B" w14:textId="77777777" w:rsidR="007E4C07" w:rsidRPr="005F3282" w:rsidRDefault="007E4C07" w:rsidP="007E4C07">
            <w:pPr>
              <w:spacing w:before="0"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5F328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208</w:t>
            </w:r>
          </w:p>
        </w:tc>
      </w:tr>
      <w:tr w:rsidR="007E4C07" w:rsidRPr="005F3282" w14:paraId="631FE05F" w14:textId="77777777" w:rsidTr="793459D4">
        <w:trPr>
          <w:trHeight w:val="290"/>
        </w:trPr>
        <w:tc>
          <w:tcPr>
            <w:tcW w:w="1985" w:type="dxa"/>
          </w:tcPr>
          <w:p w14:paraId="1217B778" w14:textId="70C083FF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5F328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Golden </w:t>
            </w:r>
            <w:proofErr w:type="spellStart"/>
            <w:r w:rsidRPr="005F328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ake</w:t>
            </w:r>
            <w:proofErr w:type="spellEnd"/>
            <w:r w:rsidRPr="005F328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</w:t>
            </w:r>
            <w:proofErr w:type="spellStart"/>
            <w:r w:rsidRPr="005F328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ake</w:t>
            </w:r>
            <w:proofErr w:type="spellEnd"/>
          </w:p>
        </w:tc>
        <w:tc>
          <w:tcPr>
            <w:tcW w:w="1984" w:type="dxa"/>
          </w:tcPr>
          <w:p w14:paraId="1868DD9C" w14:textId="1CB115C8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5F328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Akiraho</w:t>
            </w:r>
          </w:p>
        </w:tc>
        <w:tc>
          <w:tcPr>
            <w:tcW w:w="2410" w:type="dxa"/>
            <w:noWrap/>
            <w:hideMark/>
          </w:tcPr>
          <w:p w14:paraId="598978C0" w14:textId="1E1CA702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Olearia paniculata</w:t>
            </w:r>
          </w:p>
        </w:tc>
        <w:tc>
          <w:tcPr>
            <w:tcW w:w="2835" w:type="dxa"/>
            <w:noWrap/>
            <w:hideMark/>
          </w:tcPr>
          <w:p w14:paraId="44B15BE9" w14:textId="77777777" w:rsidR="007E4C07" w:rsidRPr="005F3282" w:rsidRDefault="007E4C07" w:rsidP="007E4C07">
            <w:pPr>
              <w:spacing w:before="0"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5F328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108</w:t>
            </w:r>
          </w:p>
        </w:tc>
      </w:tr>
      <w:tr w:rsidR="007E4C07" w:rsidRPr="005F3282" w14:paraId="601EC2C8" w14:textId="77777777" w:rsidTr="793459D4">
        <w:trPr>
          <w:trHeight w:val="290"/>
        </w:trPr>
        <w:tc>
          <w:tcPr>
            <w:tcW w:w="1985" w:type="dxa"/>
          </w:tcPr>
          <w:p w14:paraId="2713CDC0" w14:textId="2494B976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5F328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Cabbage tree</w:t>
            </w:r>
          </w:p>
        </w:tc>
        <w:tc>
          <w:tcPr>
            <w:tcW w:w="1984" w:type="dxa"/>
          </w:tcPr>
          <w:p w14:paraId="3D4A3610" w14:textId="1E7701D3" w:rsidR="007E4C07" w:rsidRPr="00FF7F59" w:rsidRDefault="007E4C07" w:rsidP="793459D4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1773BE6F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T</w:t>
            </w:r>
            <w:r w:rsidR="59BD87CA" w:rsidRPr="1773BE6F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ī</w:t>
            </w:r>
            <w:proofErr w:type="spellEnd"/>
            <w:r w:rsidRPr="7A0374BB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</w:t>
            </w:r>
            <w:proofErr w:type="spellStart"/>
            <w:r w:rsidR="674E03D8" w:rsidRPr="7A0374BB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</w:t>
            </w:r>
            <w:r w:rsidR="00094385">
              <w:rPr>
                <w:rFonts w:ascii="Aptos Narrow" w:eastAsia="Times New Roman" w:hAnsi="Aptos Narrow" w:cs="Times New Roman"/>
                <w:color w:val="000000" w:themeColor="text1"/>
                <w:sz w:val="22"/>
                <w:lang w:val="en-NZ" w:eastAsia="en-NZ"/>
              </w:rPr>
              <w:t>ō</w:t>
            </w:r>
            <w:r w:rsidRPr="6A5CC4A0">
              <w:rPr>
                <w:rFonts w:ascii="Aptos Narrow" w:eastAsia="Times New Roman" w:hAnsi="Aptos Narrow" w:cs="Times New Roman"/>
                <w:color w:val="000000" w:themeColor="text1"/>
                <w:sz w:val="22"/>
                <w:lang w:val="en-NZ" w:eastAsia="en-NZ"/>
              </w:rPr>
              <w:t>uka</w:t>
            </w:r>
            <w:proofErr w:type="spellEnd"/>
          </w:p>
        </w:tc>
        <w:tc>
          <w:tcPr>
            <w:tcW w:w="2410" w:type="dxa"/>
            <w:noWrap/>
            <w:hideMark/>
          </w:tcPr>
          <w:p w14:paraId="58EF7779" w14:textId="43FBBE24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Cordyline australis</w:t>
            </w:r>
          </w:p>
        </w:tc>
        <w:tc>
          <w:tcPr>
            <w:tcW w:w="2835" w:type="dxa"/>
            <w:noWrap/>
            <w:hideMark/>
          </w:tcPr>
          <w:p w14:paraId="1CF78E67" w14:textId="77777777" w:rsidR="007E4C07" w:rsidRPr="005F3282" w:rsidRDefault="007E4C07" w:rsidP="007E4C07">
            <w:pPr>
              <w:spacing w:before="0"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5F328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128</w:t>
            </w:r>
          </w:p>
        </w:tc>
      </w:tr>
      <w:tr w:rsidR="007E4C07" w:rsidRPr="005F3282" w14:paraId="24306493" w14:textId="77777777" w:rsidTr="793459D4">
        <w:trPr>
          <w:trHeight w:val="290"/>
        </w:trPr>
        <w:tc>
          <w:tcPr>
            <w:tcW w:w="1985" w:type="dxa"/>
          </w:tcPr>
          <w:p w14:paraId="2DBD81F6" w14:textId="266B2A3A" w:rsidR="007E4C07" w:rsidRPr="005F3282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</w:p>
        </w:tc>
        <w:tc>
          <w:tcPr>
            <w:tcW w:w="1984" w:type="dxa"/>
          </w:tcPr>
          <w:p w14:paraId="242A9738" w14:textId="4164F7D4" w:rsidR="007E4C07" w:rsidRPr="005F3282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5F328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 </w:t>
            </w:r>
          </w:p>
        </w:tc>
        <w:tc>
          <w:tcPr>
            <w:tcW w:w="2410" w:type="dxa"/>
            <w:noWrap/>
            <w:hideMark/>
          </w:tcPr>
          <w:p w14:paraId="06B93B00" w14:textId="19F42FA4" w:rsidR="007E4C07" w:rsidRPr="005F3282" w:rsidRDefault="007E4C07" w:rsidP="009D5A0D">
            <w:pPr>
              <w:spacing w:before="0"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5F328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 </w:t>
            </w:r>
            <w:r w:rsidR="009D5A0D" w:rsidRPr="007E4C07">
              <w:rPr>
                <w:b/>
                <w:bCs/>
              </w:rPr>
              <w:t>Total:</w:t>
            </w:r>
          </w:p>
        </w:tc>
        <w:tc>
          <w:tcPr>
            <w:tcW w:w="2835" w:type="dxa"/>
            <w:noWrap/>
            <w:hideMark/>
          </w:tcPr>
          <w:p w14:paraId="72D3033E" w14:textId="7B5A0C44" w:rsidR="007E4C07" w:rsidRPr="005F3282" w:rsidRDefault="007E4C07" w:rsidP="007E4C07">
            <w:pPr>
              <w:spacing w:before="0"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1004</w:t>
            </w:r>
          </w:p>
        </w:tc>
      </w:tr>
    </w:tbl>
    <w:p w14:paraId="6F8F2966" w14:textId="77777777" w:rsidR="00787E57" w:rsidRDefault="00787E57" w:rsidP="00E42E8F">
      <w:pPr>
        <w:pStyle w:val="Heading5"/>
      </w:pPr>
      <w:r w:rsidRPr="00684CC3">
        <w:t xml:space="preserve">Recommended </w:t>
      </w:r>
      <w:r>
        <w:t>Plains Forest</w:t>
      </w:r>
      <w:r w:rsidRPr="00684CC3">
        <w:t xml:space="preserve"> species available for $5 per plant</w:t>
      </w:r>
    </w:p>
    <w:tbl>
      <w:tblPr>
        <w:tblStyle w:val="DOC"/>
        <w:tblW w:w="9156" w:type="dxa"/>
        <w:tblBorders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2"/>
        <w:gridCol w:w="1997"/>
        <w:gridCol w:w="2977"/>
        <w:gridCol w:w="2210"/>
      </w:tblGrid>
      <w:tr w:rsidR="007E4C07" w:rsidRPr="00230FAF" w14:paraId="2897E342" w14:textId="7C334A44" w:rsidTr="6A5CC4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tcW w:w="1972" w:type="dxa"/>
            <w:tcBorders>
              <w:bottom w:val="none" w:sz="0" w:space="0" w:color="auto"/>
            </w:tcBorders>
            <w:shd w:val="clear" w:color="auto" w:fill="DEE8D8"/>
          </w:tcPr>
          <w:p w14:paraId="240C837B" w14:textId="7FB06673" w:rsidR="007E4C07" w:rsidRPr="00E8479A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8479A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Common name</w:t>
            </w:r>
          </w:p>
        </w:tc>
        <w:tc>
          <w:tcPr>
            <w:tcW w:w="1997" w:type="dxa"/>
            <w:tcBorders>
              <w:bottom w:val="none" w:sz="0" w:space="0" w:color="auto"/>
            </w:tcBorders>
            <w:shd w:val="clear" w:color="auto" w:fill="DEE8D8"/>
          </w:tcPr>
          <w:p w14:paraId="70AE96EC" w14:textId="2D6D9417" w:rsidR="007E4C07" w:rsidRPr="00E8479A" w:rsidRDefault="007E2D7B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Ingoa </w:t>
            </w:r>
            <w:r w:rsidR="007E4C07" w:rsidRPr="00E8479A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Māori</w:t>
            </w:r>
          </w:p>
        </w:tc>
        <w:tc>
          <w:tcPr>
            <w:tcW w:w="2977" w:type="dxa"/>
            <w:tcBorders>
              <w:bottom w:val="none" w:sz="0" w:space="0" w:color="auto"/>
            </w:tcBorders>
            <w:shd w:val="clear" w:color="auto" w:fill="DEE8D8"/>
            <w:noWrap/>
          </w:tcPr>
          <w:p w14:paraId="6F0B57B6" w14:textId="6992A97E" w:rsidR="007E4C07" w:rsidRPr="00230FAF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8479A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Species</w:t>
            </w:r>
          </w:p>
        </w:tc>
        <w:tc>
          <w:tcPr>
            <w:tcW w:w="2210" w:type="dxa"/>
            <w:tcBorders>
              <w:bottom w:val="none" w:sz="0" w:space="0" w:color="auto"/>
            </w:tcBorders>
            <w:shd w:val="clear" w:color="auto" w:fill="DEE8D8"/>
          </w:tcPr>
          <w:p w14:paraId="56B50E42" w14:textId="77777777" w:rsidR="007E4C07" w:rsidRPr="00E8479A" w:rsidRDefault="007E4C07" w:rsidP="007E4C07">
            <w:pPr>
              <w:spacing w:before="0"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</w:p>
        </w:tc>
      </w:tr>
      <w:tr w:rsidR="007E4C07" w:rsidRPr="00230FAF" w14:paraId="5225CC03" w14:textId="157ED774" w:rsidTr="6A5CC4A0">
        <w:trPr>
          <w:trHeight w:val="290"/>
        </w:trPr>
        <w:tc>
          <w:tcPr>
            <w:tcW w:w="1972" w:type="dxa"/>
          </w:tcPr>
          <w:p w14:paraId="052EE723" w14:textId="2D574795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230FAF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Native broom</w:t>
            </w:r>
          </w:p>
        </w:tc>
        <w:tc>
          <w:tcPr>
            <w:tcW w:w="1997" w:type="dxa"/>
          </w:tcPr>
          <w:p w14:paraId="5CB823B4" w14:textId="4CCC82F5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230FAF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Makaka</w:t>
            </w:r>
            <w:proofErr w:type="spellEnd"/>
          </w:p>
        </w:tc>
        <w:tc>
          <w:tcPr>
            <w:tcW w:w="2977" w:type="dxa"/>
            <w:noWrap/>
            <w:hideMark/>
          </w:tcPr>
          <w:p w14:paraId="623431A1" w14:textId="3AAB5A27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Carmichaelia</w:t>
            </w:r>
            <w:proofErr w:type="spellEnd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australis</w:t>
            </w:r>
          </w:p>
        </w:tc>
        <w:tc>
          <w:tcPr>
            <w:tcW w:w="2210" w:type="dxa"/>
          </w:tcPr>
          <w:p w14:paraId="3E1C3D6E" w14:textId="77777777" w:rsidR="007E4C07" w:rsidRPr="00FF7F59" w:rsidRDefault="007E4C07" w:rsidP="007E4C07">
            <w:pPr>
              <w:spacing w:before="0" w:after="0" w:line="240" w:lineRule="auto"/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</w:p>
        </w:tc>
      </w:tr>
      <w:tr w:rsidR="007E4C07" w:rsidRPr="00230FAF" w14:paraId="673FBC5C" w14:textId="40E9315C" w:rsidTr="6A5CC4A0">
        <w:trPr>
          <w:trHeight w:val="290"/>
        </w:trPr>
        <w:tc>
          <w:tcPr>
            <w:tcW w:w="1972" w:type="dxa"/>
          </w:tcPr>
          <w:p w14:paraId="6580E2D2" w14:textId="0861F813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230FAF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Koromiko</w:t>
            </w:r>
          </w:p>
        </w:tc>
        <w:tc>
          <w:tcPr>
            <w:tcW w:w="1997" w:type="dxa"/>
          </w:tcPr>
          <w:p w14:paraId="58A5D3BF" w14:textId="5CC8DFD2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230FAF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Koromiko</w:t>
            </w:r>
          </w:p>
        </w:tc>
        <w:tc>
          <w:tcPr>
            <w:tcW w:w="2977" w:type="dxa"/>
            <w:noWrap/>
            <w:hideMark/>
          </w:tcPr>
          <w:p w14:paraId="0F107C30" w14:textId="09C7D31C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Hebe salicifolia</w:t>
            </w:r>
          </w:p>
        </w:tc>
        <w:tc>
          <w:tcPr>
            <w:tcW w:w="2210" w:type="dxa"/>
          </w:tcPr>
          <w:p w14:paraId="4D176DDD" w14:textId="77777777" w:rsidR="007E4C07" w:rsidRPr="00FF7F59" w:rsidRDefault="007E4C07" w:rsidP="007E4C07">
            <w:pPr>
              <w:spacing w:before="0" w:after="0" w:line="240" w:lineRule="auto"/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</w:p>
        </w:tc>
      </w:tr>
      <w:tr w:rsidR="007E4C07" w:rsidRPr="00230FAF" w14:paraId="19B3245F" w14:textId="6905BE6B" w:rsidTr="6A5CC4A0">
        <w:trPr>
          <w:trHeight w:val="290"/>
        </w:trPr>
        <w:tc>
          <w:tcPr>
            <w:tcW w:w="1972" w:type="dxa"/>
          </w:tcPr>
          <w:p w14:paraId="4EF0A1DE" w14:textId="1CE81E4D" w:rsidR="007E4C07" w:rsidRPr="00FF7F59" w:rsidRDefault="007E4C07" w:rsidP="13F0579F">
            <w:pPr>
              <w:spacing w:before="0"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25822A5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Karam</w:t>
            </w:r>
            <w:r w:rsidR="0616B51E" w:rsidRPr="6A5CC4A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ū</w:t>
            </w:r>
          </w:p>
        </w:tc>
        <w:tc>
          <w:tcPr>
            <w:tcW w:w="1997" w:type="dxa"/>
          </w:tcPr>
          <w:p w14:paraId="384D6132" w14:textId="545B4A60" w:rsidR="007E4C07" w:rsidRPr="00FF7F59" w:rsidRDefault="007E4C07" w:rsidP="6A5CC4A0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13F0579F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Karam</w:t>
            </w:r>
            <w:r w:rsidR="3BF0FFA0" w:rsidRPr="6A5CC4A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ū</w:t>
            </w:r>
          </w:p>
        </w:tc>
        <w:tc>
          <w:tcPr>
            <w:tcW w:w="2977" w:type="dxa"/>
            <w:noWrap/>
            <w:hideMark/>
          </w:tcPr>
          <w:p w14:paraId="1329F0EA" w14:textId="73433BDA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Coprosma robusta</w:t>
            </w:r>
          </w:p>
        </w:tc>
        <w:tc>
          <w:tcPr>
            <w:tcW w:w="2210" w:type="dxa"/>
          </w:tcPr>
          <w:p w14:paraId="1C66FE97" w14:textId="77777777" w:rsidR="007E4C07" w:rsidRPr="00FF7F59" w:rsidRDefault="007E4C07" w:rsidP="007E4C07">
            <w:pPr>
              <w:spacing w:before="0" w:after="0" w:line="240" w:lineRule="auto"/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</w:p>
        </w:tc>
      </w:tr>
      <w:tr w:rsidR="007E4C07" w:rsidRPr="00230FAF" w14:paraId="2D0F5736" w14:textId="630B725C" w:rsidTr="6A5CC4A0">
        <w:trPr>
          <w:trHeight w:val="290"/>
        </w:trPr>
        <w:tc>
          <w:tcPr>
            <w:tcW w:w="1972" w:type="dxa"/>
          </w:tcPr>
          <w:p w14:paraId="1AA6AE00" w14:textId="780A050F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230FAF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M</w:t>
            </w:r>
            <w:r w:rsidR="00BD7AB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ā</w:t>
            </w:r>
            <w:r w:rsidRPr="00230FAF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nuka</w:t>
            </w:r>
          </w:p>
        </w:tc>
        <w:tc>
          <w:tcPr>
            <w:tcW w:w="1997" w:type="dxa"/>
          </w:tcPr>
          <w:p w14:paraId="19C9DDFC" w14:textId="4ABCA71A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230FAF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M</w:t>
            </w:r>
            <w:r w:rsidR="00BD7AB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ā</w:t>
            </w:r>
            <w:r w:rsidRPr="00230FAF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nuka</w:t>
            </w:r>
          </w:p>
        </w:tc>
        <w:tc>
          <w:tcPr>
            <w:tcW w:w="2977" w:type="dxa"/>
            <w:noWrap/>
            <w:hideMark/>
          </w:tcPr>
          <w:p w14:paraId="08871B85" w14:textId="71ED97D5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Leptospermum scoparium</w:t>
            </w:r>
          </w:p>
        </w:tc>
        <w:tc>
          <w:tcPr>
            <w:tcW w:w="2210" w:type="dxa"/>
          </w:tcPr>
          <w:p w14:paraId="492F2D08" w14:textId="77777777" w:rsidR="007E4C07" w:rsidRPr="00FF7F59" w:rsidRDefault="007E4C07" w:rsidP="007E4C07">
            <w:pPr>
              <w:spacing w:before="0" w:after="0" w:line="240" w:lineRule="auto"/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</w:p>
        </w:tc>
      </w:tr>
      <w:tr w:rsidR="007E4C07" w:rsidRPr="00230FAF" w14:paraId="4BF8AE04" w14:textId="0F12ABE3" w:rsidTr="6A5CC4A0">
        <w:trPr>
          <w:trHeight w:val="70"/>
        </w:trPr>
        <w:tc>
          <w:tcPr>
            <w:tcW w:w="1972" w:type="dxa"/>
          </w:tcPr>
          <w:p w14:paraId="326A5CB3" w14:textId="376D1603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230FAF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Lemonwood</w:t>
            </w:r>
          </w:p>
        </w:tc>
        <w:tc>
          <w:tcPr>
            <w:tcW w:w="1997" w:type="dxa"/>
          </w:tcPr>
          <w:p w14:paraId="7EB0592C" w14:textId="7011AA97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230FAF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Tarata</w:t>
            </w:r>
          </w:p>
        </w:tc>
        <w:tc>
          <w:tcPr>
            <w:tcW w:w="2977" w:type="dxa"/>
            <w:noWrap/>
            <w:hideMark/>
          </w:tcPr>
          <w:p w14:paraId="4091851D" w14:textId="53BACC4C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Pittosporum </w:t>
            </w:r>
            <w:proofErr w:type="spellStart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eugenoides</w:t>
            </w:r>
            <w:proofErr w:type="spellEnd"/>
          </w:p>
        </w:tc>
        <w:tc>
          <w:tcPr>
            <w:tcW w:w="2210" w:type="dxa"/>
          </w:tcPr>
          <w:p w14:paraId="5A58CBDA" w14:textId="77777777" w:rsidR="007E4C07" w:rsidRPr="00FF7F59" w:rsidRDefault="007E4C07" w:rsidP="007E4C07">
            <w:pPr>
              <w:spacing w:before="0" w:after="0" w:line="240" w:lineRule="auto"/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</w:p>
        </w:tc>
      </w:tr>
    </w:tbl>
    <w:p w14:paraId="670E5124" w14:textId="77777777" w:rsidR="00E42E8F" w:rsidRDefault="00E42E8F" w:rsidP="00E42E8F">
      <w:pPr>
        <w:pStyle w:val="Heading4"/>
      </w:pPr>
    </w:p>
    <w:p w14:paraId="37E13C09" w14:textId="187D4970" w:rsidR="00E42E8F" w:rsidRPr="00E42E8F" w:rsidRDefault="00787E57" w:rsidP="00E42E8F">
      <w:pPr>
        <w:pStyle w:val="Heading4"/>
      </w:pPr>
      <w:r>
        <w:t xml:space="preserve">Plant package purpose: Fire </w:t>
      </w:r>
      <w:r w:rsidRPr="00E42E8F">
        <w:t>protection</w:t>
      </w:r>
    </w:p>
    <w:tbl>
      <w:tblPr>
        <w:tblStyle w:val="DOC"/>
        <w:tblW w:w="9072" w:type="dxa"/>
        <w:tblBorders>
          <w:bottom w:val="none" w:sz="0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1843"/>
        <w:gridCol w:w="283"/>
        <w:gridCol w:w="2694"/>
        <w:gridCol w:w="2409"/>
      </w:tblGrid>
      <w:tr w:rsidR="004A1711" w14:paraId="59ED3322" w14:textId="77777777" w:rsidTr="6A5CC4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43" w:type="dxa"/>
            <w:tcBorders>
              <w:bottom w:val="none" w:sz="0" w:space="0" w:color="auto"/>
            </w:tcBorders>
            <w:shd w:val="clear" w:color="auto" w:fill="FFC000"/>
          </w:tcPr>
          <w:p w14:paraId="29362681" w14:textId="01214F8A" w:rsidR="004A1711" w:rsidRPr="00E42E8F" w:rsidRDefault="004A1711" w:rsidP="004A1711">
            <w:pPr>
              <w:pStyle w:val="TableofFigures"/>
              <w:rPr>
                <w:b/>
                <w:bCs/>
              </w:rPr>
            </w:pPr>
            <w:r w:rsidRPr="00E42E8F">
              <w:rPr>
                <w:b/>
                <w:bCs/>
              </w:rPr>
              <w:t>Common name</w:t>
            </w:r>
          </w:p>
        </w:tc>
        <w:tc>
          <w:tcPr>
            <w:tcW w:w="2126" w:type="dxa"/>
            <w:gridSpan w:val="2"/>
            <w:tcBorders>
              <w:bottom w:val="none" w:sz="0" w:space="0" w:color="auto"/>
            </w:tcBorders>
            <w:shd w:val="clear" w:color="auto" w:fill="FFC000"/>
          </w:tcPr>
          <w:p w14:paraId="33C6439E" w14:textId="7351B1AB" w:rsidR="004A1711" w:rsidRPr="00E42E8F" w:rsidRDefault="007E2D7B" w:rsidP="004A1711">
            <w:pPr>
              <w:pStyle w:val="TableofFigures"/>
              <w:rPr>
                <w:b/>
                <w:bCs/>
              </w:rPr>
            </w:pPr>
            <w:r>
              <w:rPr>
                <w:b/>
                <w:bCs/>
              </w:rPr>
              <w:t xml:space="preserve">Ingoa </w:t>
            </w:r>
            <w:r w:rsidR="004A1711" w:rsidRPr="00E42E8F">
              <w:rPr>
                <w:b/>
                <w:bCs/>
              </w:rPr>
              <w:t>Māori</w:t>
            </w:r>
          </w:p>
        </w:tc>
        <w:tc>
          <w:tcPr>
            <w:tcW w:w="2694" w:type="dxa"/>
            <w:tcBorders>
              <w:bottom w:val="none" w:sz="0" w:space="0" w:color="auto"/>
            </w:tcBorders>
            <w:shd w:val="clear" w:color="auto" w:fill="FFC000"/>
          </w:tcPr>
          <w:p w14:paraId="5F62C250" w14:textId="52F59E49" w:rsidR="004A1711" w:rsidRPr="00E42E8F" w:rsidRDefault="004A1711" w:rsidP="004A1711">
            <w:pPr>
              <w:pStyle w:val="TableofFigures"/>
              <w:rPr>
                <w:b/>
                <w:bCs/>
              </w:rPr>
            </w:pPr>
            <w:r w:rsidRPr="00E42E8F">
              <w:rPr>
                <w:b/>
                <w:bCs/>
              </w:rPr>
              <w:t>Species</w:t>
            </w:r>
          </w:p>
        </w:tc>
        <w:tc>
          <w:tcPr>
            <w:tcW w:w="2409" w:type="dxa"/>
            <w:tcBorders>
              <w:bottom w:val="none" w:sz="0" w:space="0" w:color="auto"/>
            </w:tcBorders>
            <w:shd w:val="clear" w:color="auto" w:fill="FFC000"/>
          </w:tcPr>
          <w:p w14:paraId="1899A8CB" w14:textId="7801750D" w:rsidR="004A1711" w:rsidRPr="00E42E8F" w:rsidRDefault="00310C23" w:rsidP="00042A0A">
            <w:pPr>
              <w:pStyle w:val="TableofFigure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Number of Plants</w:t>
            </w:r>
          </w:p>
        </w:tc>
      </w:tr>
      <w:tr w:rsidR="004A1711" w14:paraId="5FF8AEE6" w14:textId="77777777" w:rsidTr="6A5CC4A0">
        <w:tc>
          <w:tcPr>
            <w:tcW w:w="1843" w:type="dxa"/>
          </w:tcPr>
          <w:p w14:paraId="18E39C0A" w14:textId="7416A6FA" w:rsidR="004A1711" w:rsidRPr="00FF7F59" w:rsidRDefault="004A1711" w:rsidP="6A5CC4A0">
            <w:pPr>
              <w:pStyle w:val="TableofFigures"/>
              <w:rPr>
                <w:i/>
                <w:iCs/>
              </w:rPr>
            </w:pPr>
            <w:r>
              <w:t>Karam</w:t>
            </w:r>
            <w:r w:rsidR="49CBA55B">
              <w:t>ū</w:t>
            </w:r>
          </w:p>
        </w:tc>
        <w:tc>
          <w:tcPr>
            <w:tcW w:w="2126" w:type="dxa"/>
            <w:gridSpan w:val="2"/>
          </w:tcPr>
          <w:p w14:paraId="238F03A4" w14:textId="26F327C8" w:rsidR="004A1711" w:rsidRPr="00FF7F59" w:rsidRDefault="00820D48" w:rsidP="6A5CC4A0">
            <w:pPr>
              <w:pStyle w:val="TableofFigures"/>
              <w:rPr>
                <w:i/>
                <w:iCs/>
              </w:rPr>
            </w:pPr>
            <w:r>
              <w:t>K</w:t>
            </w:r>
            <w:r w:rsidR="004A1711">
              <w:t>aram</w:t>
            </w:r>
            <w:r w:rsidR="1CBA9B74">
              <w:t>ū</w:t>
            </w:r>
          </w:p>
        </w:tc>
        <w:tc>
          <w:tcPr>
            <w:tcW w:w="2694" w:type="dxa"/>
          </w:tcPr>
          <w:p w14:paraId="7BCF92D0" w14:textId="2A449182" w:rsidR="004A1711" w:rsidRPr="00FF7F59" w:rsidRDefault="004A1711" w:rsidP="004A1711">
            <w:pPr>
              <w:pStyle w:val="TableofFigures"/>
              <w:rPr>
                <w:i/>
                <w:iCs/>
              </w:rPr>
            </w:pPr>
            <w:r w:rsidRPr="00FF7F59">
              <w:rPr>
                <w:i/>
                <w:iCs/>
              </w:rPr>
              <w:t>Coprosma robusta</w:t>
            </w:r>
          </w:p>
        </w:tc>
        <w:tc>
          <w:tcPr>
            <w:tcW w:w="2409" w:type="dxa"/>
          </w:tcPr>
          <w:p w14:paraId="6F3F06E7" w14:textId="78A68A3B" w:rsidR="004A1711" w:rsidRPr="00E42E8F" w:rsidRDefault="004A1711" w:rsidP="00042A0A">
            <w:pPr>
              <w:pStyle w:val="TableofFigures"/>
              <w:jc w:val="center"/>
            </w:pPr>
            <w:r w:rsidRPr="00E42E8F">
              <w:t>224</w:t>
            </w:r>
          </w:p>
        </w:tc>
      </w:tr>
      <w:tr w:rsidR="004A1711" w14:paraId="43809B90" w14:textId="77777777" w:rsidTr="6A5CC4A0">
        <w:tc>
          <w:tcPr>
            <w:tcW w:w="1843" w:type="dxa"/>
          </w:tcPr>
          <w:p w14:paraId="273A042A" w14:textId="58635C7B" w:rsidR="004A1711" w:rsidRPr="00FF7F59" w:rsidRDefault="004A1711" w:rsidP="004A1711">
            <w:pPr>
              <w:pStyle w:val="TableofFigures"/>
              <w:rPr>
                <w:i/>
                <w:iCs/>
              </w:rPr>
            </w:pPr>
            <w:r w:rsidRPr="00E42E8F">
              <w:t>Lemonwood</w:t>
            </w:r>
          </w:p>
        </w:tc>
        <w:tc>
          <w:tcPr>
            <w:tcW w:w="2126" w:type="dxa"/>
            <w:gridSpan w:val="2"/>
          </w:tcPr>
          <w:p w14:paraId="1FBB8054" w14:textId="489C71AE" w:rsidR="004A1711" w:rsidRPr="00FF7F59" w:rsidRDefault="006C1997" w:rsidP="004A1711">
            <w:pPr>
              <w:pStyle w:val="TableofFigures"/>
              <w:rPr>
                <w:i/>
                <w:iCs/>
              </w:rPr>
            </w:pPr>
            <w:r>
              <w:t>T</w:t>
            </w:r>
            <w:r w:rsidR="004A1711" w:rsidRPr="00E42E8F">
              <w:t>arata</w:t>
            </w:r>
          </w:p>
        </w:tc>
        <w:tc>
          <w:tcPr>
            <w:tcW w:w="2694" w:type="dxa"/>
          </w:tcPr>
          <w:p w14:paraId="625A8572" w14:textId="06DB2232" w:rsidR="004A1711" w:rsidRPr="00FF7F59" w:rsidRDefault="004A1711" w:rsidP="004A1711">
            <w:pPr>
              <w:pStyle w:val="TableofFigures"/>
              <w:rPr>
                <w:i/>
                <w:iCs/>
              </w:rPr>
            </w:pPr>
            <w:r w:rsidRPr="00FF7F59">
              <w:rPr>
                <w:i/>
                <w:iCs/>
              </w:rPr>
              <w:t xml:space="preserve">Pittosporum </w:t>
            </w:r>
            <w:proofErr w:type="spellStart"/>
            <w:r w:rsidRPr="00FF7F59">
              <w:rPr>
                <w:i/>
                <w:iCs/>
              </w:rPr>
              <w:t>eugenoides</w:t>
            </w:r>
            <w:proofErr w:type="spellEnd"/>
          </w:p>
        </w:tc>
        <w:tc>
          <w:tcPr>
            <w:tcW w:w="2409" w:type="dxa"/>
          </w:tcPr>
          <w:p w14:paraId="7A37A34C" w14:textId="13A3D730" w:rsidR="004A1711" w:rsidRPr="00E42E8F" w:rsidRDefault="004A1711" w:rsidP="00042A0A">
            <w:pPr>
              <w:pStyle w:val="TableofFigures"/>
              <w:jc w:val="center"/>
            </w:pPr>
            <w:r w:rsidRPr="00E42E8F">
              <w:t>96</w:t>
            </w:r>
          </w:p>
        </w:tc>
      </w:tr>
      <w:tr w:rsidR="004A1711" w14:paraId="311B7C00" w14:textId="77777777" w:rsidTr="6A5CC4A0">
        <w:tc>
          <w:tcPr>
            <w:tcW w:w="1843" w:type="dxa"/>
          </w:tcPr>
          <w:p w14:paraId="043D13A3" w14:textId="76DFAD07" w:rsidR="004A1711" w:rsidRPr="00FF7F59" w:rsidRDefault="004A1711" w:rsidP="004A1711">
            <w:pPr>
              <w:pStyle w:val="TableofFigures"/>
              <w:rPr>
                <w:i/>
                <w:iCs/>
              </w:rPr>
            </w:pPr>
            <w:r w:rsidRPr="00E42E8F">
              <w:t>Flax</w:t>
            </w:r>
          </w:p>
        </w:tc>
        <w:tc>
          <w:tcPr>
            <w:tcW w:w="2126" w:type="dxa"/>
            <w:gridSpan w:val="2"/>
          </w:tcPr>
          <w:p w14:paraId="3B47029D" w14:textId="1331408E" w:rsidR="004A1711" w:rsidRPr="00FF7F59" w:rsidRDefault="007120B2" w:rsidP="6A5CC4A0">
            <w:pPr>
              <w:pStyle w:val="TableofFigures"/>
              <w:rPr>
                <w:i/>
                <w:iCs/>
              </w:rPr>
            </w:pPr>
            <w:r>
              <w:t>H</w:t>
            </w:r>
            <w:r w:rsidR="004A1711">
              <w:t>ar</w:t>
            </w:r>
            <w:r w:rsidR="0A12E098">
              <w:t>a</w:t>
            </w:r>
            <w:r w:rsidR="004A1711">
              <w:t>keke</w:t>
            </w:r>
          </w:p>
        </w:tc>
        <w:tc>
          <w:tcPr>
            <w:tcW w:w="2694" w:type="dxa"/>
          </w:tcPr>
          <w:p w14:paraId="37DCAE04" w14:textId="5017C756" w:rsidR="004A1711" w:rsidRPr="00FF7F59" w:rsidRDefault="004A1711" w:rsidP="004A1711">
            <w:pPr>
              <w:pStyle w:val="TableofFigures"/>
              <w:rPr>
                <w:i/>
                <w:iCs/>
              </w:rPr>
            </w:pPr>
            <w:r w:rsidRPr="00FF7F59">
              <w:rPr>
                <w:i/>
                <w:iCs/>
              </w:rPr>
              <w:t>Phormium tenax</w:t>
            </w:r>
          </w:p>
        </w:tc>
        <w:tc>
          <w:tcPr>
            <w:tcW w:w="2409" w:type="dxa"/>
          </w:tcPr>
          <w:p w14:paraId="02311C68" w14:textId="35121765" w:rsidR="004A1711" w:rsidRPr="00E42E8F" w:rsidRDefault="004A1711" w:rsidP="00042A0A">
            <w:pPr>
              <w:pStyle w:val="TableofFigures"/>
              <w:jc w:val="center"/>
            </w:pPr>
            <w:r w:rsidRPr="00E42E8F">
              <w:t>140</w:t>
            </w:r>
          </w:p>
        </w:tc>
      </w:tr>
      <w:tr w:rsidR="004A1711" w14:paraId="5B37AEEF" w14:textId="77777777" w:rsidTr="6A5CC4A0">
        <w:tc>
          <w:tcPr>
            <w:tcW w:w="1843" w:type="dxa"/>
          </w:tcPr>
          <w:p w14:paraId="09ED6AD6" w14:textId="7DFDD748" w:rsidR="004A1711" w:rsidRPr="00FF7F59" w:rsidRDefault="004A1711" w:rsidP="004A1711">
            <w:pPr>
              <w:pStyle w:val="TableofFigures"/>
              <w:rPr>
                <w:i/>
                <w:iCs/>
              </w:rPr>
            </w:pPr>
            <w:proofErr w:type="spellStart"/>
            <w:r w:rsidRPr="00E42E8F">
              <w:t>Korimiko</w:t>
            </w:r>
            <w:proofErr w:type="spellEnd"/>
          </w:p>
        </w:tc>
        <w:tc>
          <w:tcPr>
            <w:tcW w:w="2126" w:type="dxa"/>
            <w:gridSpan w:val="2"/>
          </w:tcPr>
          <w:p w14:paraId="3AD4F0E8" w14:textId="5BC4ED36" w:rsidR="004A1711" w:rsidRPr="00FF7F59" w:rsidRDefault="004A1711" w:rsidP="004A1711">
            <w:pPr>
              <w:pStyle w:val="TableofFigures"/>
              <w:rPr>
                <w:i/>
                <w:iCs/>
              </w:rPr>
            </w:pPr>
            <w:r w:rsidRPr="00E42E8F">
              <w:t>Koromiko</w:t>
            </w:r>
          </w:p>
        </w:tc>
        <w:tc>
          <w:tcPr>
            <w:tcW w:w="2694" w:type="dxa"/>
          </w:tcPr>
          <w:p w14:paraId="0670EB04" w14:textId="316CED36" w:rsidR="004A1711" w:rsidRPr="00FF7F59" w:rsidRDefault="004A1711" w:rsidP="004A1711">
            <w:pPr>
              <w:pStyle w:val="TableofFigures"/>
              <w:rPr>
                <w:i/>
                <w:iCs/>
              </w:rPr>
            </w:pPr>
            <w:r w:rsidRPr="00FF7F59">
              <w:rPr>
                <w:i/>
                <w:iCs/>
              </w:rPr>
              <w:t>Hebe salicifolia</w:t>
            </w:r>
          </w:p>
        </w:tc>
        <w:tc>
          <w:tcPr>
            <w:tcW w:w="2409" w:type="dxa"/>
          </w:tcPr>
          <w:p w14:paraId="50294B39" w14:textId="10D7FFC4" w:rsidR="004A1711" w:rsidRPr="00E42E8F" w:rsidRDefault="004A1711" w:rsidP="00042A0A">
            <w:pPr>
              <w:pStyle w:val="TableofFigures"/>
              <w:jc w:val="center"/>
            </w:pPr>
            <w:r w:rsidRPr="00E42E8F">
              <w:t>80</w:t>
            </w:r>
          </w:p>
        </w:tc>
      </w:tr>
      <w:tr w:rsidR="004A1711" w14:paraId="614B5FB0" w14:textId="77777777" w:rsidTr="6A5CC4A0">
        <w:tc>
          <w:tcPr>
            <w:tcW w:w="1843" w:type="dxa"/>
          </w:tcPr>
          <w:p w14:paraId="609567C4" w14:textId="6945DB80" w:rsidR="004A1711" w:rsidRPr="00FF7F59" w:rsidRDefault="004A1711" w:rsidP="004A1711">
            <w:pPr>
              <w:pStyle w:val="TableofFigures"/>
              <w:rPr>
                <w:i/>
                <w:iCs/>
              </w:rPr>
            </w:pPr>
            <w:r w:rsidRPr="00E42E8F">
              <w:t>K</w:t>
            </w:r>
            <w:r w:rsidR="00A1181B">
              <w:t>ō</w:t>
            </w:r>
            <w:r w:rsidRPr="00E42E8F">
              <w:t>whai</w:t>
            </w:r>
          </w:p>
        </w:tc>
        <w:tc>
          <w:tcPr>
            <w:tcW w:w="2126" w:type="dxa"/>
            <w:gridSpan w:val="2"/>
          </w:tcPr>
          <w:p w14:paraId="0C580A65" w14:textId="58F8994F" w:rsidR="004A1711" w:rsidRPr="00FF7F59" w:rsidRDefault="004A1711" w:rsidP="004A1711">
            <w:pPr>
              <w:pStyle w:val="TableofFigures"/>
              <w:rPr>
                <w:i/>
                <w:iCs/>
              </w:rPr>
            </w:pPr>
            <w:r w:rsidRPr="00E42E8F">
              <w:t>K</w:t>
            </w:r>
            <w:r w:rsidR="00A1181B">
              <w:t>ō</w:t>
            </w:r>
            <w:r w:rsidRPr="00E42E8F">
              <w:t>whai</w:t>
            </w:r>
          </w:p>
        </w:tc>
        <w:tc>
          <w:tcPr>
            <w:tcW w:w="2694" w:type="dxa"/>
          </w:tcPr>
          <w:p w14:paraId="023EEFE1" w14:textId="224A02BE" w:rsidR="004A1711" w:rsidRPr="00FF7F59" w:rsidRDefault="004A1711" w:rsidP="004A1711">
            <w:pPr>
              <w:pStyle w:val="TableofFigures"/>
              <w:rPr>
                <w:i/>
                <w:iCs/>
              </w:rPr>
            </w:pPr>
            <w:r w:rsidRPr="00FF7F59">
              <w:rPr>
                <w:i/>
                <w:iCs/>
              </w:rPr>
              <w:t>Sophora microphylla</w:t>
            </w:r>
          </w:p>
        </w:tc>
        <w:tc>
          <w:tcPr>
            <w:tcW w:w="2409" w:type="dxa"/>
          </w:tcPr>
          <w:p w14:paraId="428E1F16" w14:textId="302B2567" w:rsidR="004A1711" w:rsidRPr="00E42E8F" w:rsidRDefault="004A1711" w:rsidP="00042A0A">
            <w:pPr>
              <w:pStyle w:val="TableofFigures"/>
              <w:jc w:val="center"/>
            </w:pPr>
            <w:r w:rsidRPr="00E42E8F">
              <w:t>96</w:t>
            </w:r>
          </w:p>
        </w:tc>
      </w:tr>
      <w:tr w:rsidR="004A1711" w14:paraId="26328BB0" w14:textId="77777777" w:rsidTr="6A5CC4A0">
        <w:tc>
          <w:tcPr>
            <w:tcW w:w="1843" w:type="dxa"/>
          </w:tcPr>
          <w:p w14:paraId="49FE9813" w14:textId="363CDDC2" w:rsidR="004A1711" w:rsidRPr="00FF7F59" w:rsidRDefault="004A1711" w:rsidP="004A1711">
            <w:pPr>
              <w:pStyle w:val="TableofFigures"/>
              <w:rPr>
                <w:i/>
                <w:iCs/>
              </w:rPr>
            </w:pPr>
            <w:r w:rsidRPr="00E42E8F">
              <w:t>Lacebark</w:t>
            </w:r>
          </w:p>
        </w:tc>
        <w:tc>
          <w:tcPr>
            <w:tcW w:w="2126" w:type="dxa"/>
            <w:gridSpan w:val="2"/>
          </w:tcPr>
          <w:p w14:paraId="7D4C2531" w14:textId="55F3A42D" w:rsidR="004A1711" w:rsidRPr="00FF7F59" w:rsidRDefault="004A1711" w:rsidP="004A1711">
            <w:pPr>
              <w:pStyle w:val="TableofFigures"/>
              <w:rPr>
                <w:i/>
                <w:iCs/>
              </w:rPr>
            </w:pPr>
            <w:r w:rsidRPr="00E42E8F">
              <w:t>Houhere</w:t>
            </w:r>
          </w:p>
        </w:tc>
        <w:tc>
          <w:tcPr>
            <w:tcW w:w="2694" w:type="dxa"/>
          </w:tcPr>
          <w:p w14:paraId="23A2D4D5" w14:textId="25B3C9A9" w:rsidR="004A1711" w:rsidRPr="00FF7F59" w:rsidRDefault="004A1711" w:rsidP="004A1711">
            <w:pPr>
              <w:pStyle w:val="TableofFigures"/>
              <w:rPr>
                <w:i/>
                <w:iCs/>
              </w:rPr>
            </w:pPr>
            <w:r w:rsidRPr="00FF7F59">
              <w:rPr>
                <w:i/>
                <w:iCs/>
              </w:rPr>
              <w:t>Hoheria angustifolia</w:t>
            </w:r>
          </w:p>
        </w:tc>
        <w:tc>
          <w:tcPr>
            <w:tcW w:w="2409" w:type="dxa"/>
          </w:tcPr>
          <w:p w14:paraId="3A8BF493" w14:textId="4707CF88" w:rsidR="004A1711" w:rsidRPr="00E42E8F" w:rsidRDefault="004A1711" w:rsidP="00042A0A">
            <w:pPr>
              <w:pStyle w:val="TableofFigures"/>
              <w:jc w:val="center"/>
            </w:pPr>
            <w:r w:rsidRPr="00E42E8F">
              <w:t>224</w:t>
            </w:r>
          </w:p>
        </w:tc>
      </w:tr>
      <w:tr w:rsidR="004A1711" w14:paraId="62BFBB3F" w14:textId="77777777" w:rsidTr="6A5CC4A0">
        <w:tc>
          <w:tcPr>
            <w:tcW w:w="1843" w:type="dxa"/>
            <w:tcBorders>
              <w:bottom w:val="single" w:sz="4" w:space="0" w:color="auto"/>
            </w:tcBorders>
          </w:tcPr>
          <w:p w14:paraId="48F1CB02" w14:textId="58142CD9" w:rsidR="004A1711" w:rsidRPr="00FF7F59" w:rsidRDefault="004A1711" w:rsidP="004A1711">
            <w:pPr>
              <w:pStyle w:val="TableofFigures"/>
              <w:rPr>
                <w:i/>
                <w:iCs/>
              </w:rPr>
            </w:pPr>
            <w:r w:rsidRPr="00E42E8F">
              <w:t>Wire vine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14:paraId="17EFF35A" w14:textId="7EEE3E64" w:rsidR="004A1711" w:rsidRPr="00FF7F59" w:rsidRDefault="004A1711" w:rsidP="004A1711">
            <w:pPr>
              <w:pStyle w:val="TableofFigures"/>
              <w:rPr>
                <w:i/>
                <w:iCs/>
              </w:rPr>
            </w:pPr>
            <w:proofErr w:type="spellStart"/>
            <w:r w:rsidRPr="00E42E8F">
              <w:t>Pōhuehue</w:t>
            </w:r>
            <w:proofErr w:type="spellEnd"/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14:paraId="7C25A212" w14:textId="497E9391" w:rsidR="004A1711" w:rsidRPr="00FF7F59" w:rsidRDefault="004A1711" w:rsidP="004A1711">
            <w:pPr>
              <w:pStyle w:val="TableofFigures"/>
              <w:rPr>
                <w:i/>
                <w:iCs/>
              </w:rPr>
            </w:pPr>
            <w:proofErr w:type="spellStart"/>
            <w:r w:rsidRPr="00FF7F59">
              <w:rPr>
                <w:i/>
                <w:iCs/>
              </w:rPr>
              <w:t>Muehlenbeckia</w:t>
            </w:r>
            <w:proofErr w:type="spellEnd"/>
            <w:r w:rsidRPr="00FF7F59">
              <w:rPr>
                <w:i/>
                <w:iCs/>
              </w:rPr>
              <w:t xml:space="preserve"> </w:t>
            </w:r>
            <w:proofErr w:type="spellStart"/>
            <w:r w:rsidRPr="00FF7F59">
              <w:rPr>
                <w:i/>
                <w:iCs/>
              </w:rPr>
              <w:t>complexa</w:t>
            </w:r>
            <w:proofErr w:type="spellEnd"/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73FA41EB" w14:textId="156A78FB" w:rsidR="004A1711" w:rsidRPr="00E42E8F" w:rsidRDefault="004A1711" w:rsidP="00042A0A">
            <w:pPr>
              <w:pStyle w:val="TableofFigures"/>
              <w:jc w:val="center"/>
            </w:pPr>
            <w:r w:rsidRPr="00E42E8F">
              <w:t>140</w:t>
            </w:r>
          </w:p>
        </w:tc>
      </w:tr>
      <w:tr w:rsidR="004A1711" w14:paraId="619E993F" w14:textId="77777777" w:rsidTr="6A5CC4A0">
        <w:trPr>
          <w:trHeight w:val="465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2EA22399" w14:textId="77777777" w:rsidR="004A1711" w:rsidRPr="00E42E8F" w:rsidRDefault="004A1711" w:rsidP="004A1711">
            <w:pPr>
              <w:pStyle w:val="TableofFigures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79770E3D" w14:textId="72B897BD" w:rsidR="004A1711" w:rsidRPr="00E42E8F" w:rsidRDefault="004A1711" w:rsidP="004A1711">
            <w:pPr>
              <w:pStyle w:val="TableofFigures"/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E46DD66" w14:textId="1BC755C6" w:rsidR="004A1711" w:rsidRPr="00E42E8F" w:rsidRDefault="004A1711" w:rsidP="009D5A0D">
            <w:pPr>
              <w:pStyle w:val="TableofFigures"/>
              <w:jc w:val="right"/>
            </w:pPr>
            <w:r w:rsidRPr="007E4C07">
              <w:rPr>
                <w:b/>
                <w:bCs/>
              </w:rPr>
              <w:t> Total: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14:paraId="3A261273" w14:textId="4D3BD7D8" w:rsidR="004A1711" w:rsidRPr="00E42E8F" w:rsidRDefault="004A1711" w:rsidP="00042A0A">
            <w:pPr>
              <w:pStyle w:val="TableofFigures"/>
              <w:jc w:val="center"/>
            </w:pPr>
            <w:r w:rsidRPr="00E42E8F">
              <w:t>1000</w:t>
            </w:r>
          </w:p>
        </w:tc>
      </w:tr>
    </w:tbl>
    <w:p w14:paraId="41EE4E9C" w14:textId="58CCF156" w:rsidR="00787E57" w:rsidRDefault="00787E57" w:rsidP="00E42E8F">
      <w:pPr>
        <w:pStyle w:val="Heading5"/>
      </w:pPr>
      <w:r w:rsidRPr="00684CC3">
        <w:t xml:space="preserve">Recommended </w:t>
      </w:r>
      <w:r>
        <w:t>fire protection</w:t>
      </w:r>
      <w:r w:rsidRPr="00684CC3">
        <w:t xml:space="preserve"> species available for $5 per plant</w:t>
      </w:r>
    </w:p>
    <w:tbl>
      <w:tblPr>
        <w:tblStyle w:val="DOC"/>
        <w:tblW w:w="9072" w:type="dxa"/>
        <w:tblBorders>
          <w:bottom w:val="none" w:sz="0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0"/>
        <w:gridCol w:w="2139"/>
        <w:gridCol w:w="5103"/>
      </w:tblGrid>
      <w:tr w:rsidR="00B929D0" w:rsidRPr="00CE0684" w14:paraId="4EC2186F" w14:textId="77777777" w:rsidTr="6A5CC4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tcW w:w="1830" w:type="dxa"/>
            <w:tcBorders>
              <w:bottom w:val="none" w:sz="0" w:space="0" w:color="auto"/>
            </w:tcBorders>
            <w:shd w:val="clear" w:color="auto" w:fill="FFE697"/>
          </w:tcPr>
          <w:p w14:paraId="16FE9B9B" w14:textId="6131D662" w:rsidR="00B929D0" w:rsidRPr="00E42E8F" w:rsidRDefault="00B929D0" w:rsidP="007120B2">
            <w:pPr>
              <w:pStyle w:val="TableofFigures"/>
              <w:rPr>
                <w:b/>
                <w:bCs/>
              </w:rPr>
            </w:pPr>
            <w:r w:rsidRPr="00E42E8F">
              <w:rPr>
                <w:b/>
                <w:bCs/>
              </w:rPr>
              <w:t>Common name</w:t>
            </w:r>
          </w:p>
        </w:tc>
        <w:tc>
          <w:tcPr>
            <w:tcW w:w="2139" w:type="dxa"/>
            <w:tcBorders>
              <w:bottom w:val="none" w:sz="0" w:space="0" w:color="auto"/>
            </w:tcBorders>
            <w:shd w:val="clear" w:color="auto" w:fill="FFE697"/>
          </w:tcPr>
          <w:p w14:paraId="49C25582" w14:textId="6A258A99" w:rsidR="00B929D0" w:rsidRPr="00E42E8F" w:rsidRDefault="007E2D7B" w:rsidP="007120B2">
            <w:pPr>
              <w:pStyle w:val="TableofFigures"/>
              <w:rPr>
                <w:b/>
                <w:bCs/>
              </w:rPr>
            </w:pPr>
            <w:r>
              <w:rPr>
                <w:b/>
                <w:bCs/>
              </w:rPr>
              <w:t xml:space="preserve">Ingoa </w:t>
            </w:r>
            <w:r w:rsidR="00B929D0" w:rsidRPr="00E42E8F">
              <w:rPr>
                <w:b/>
                <w:bCs/>
              </w:rPr>
              <w:t>Māori</w:t>
            </w:r>
          </w:p>
        </w:tc>
        <w:tc>
          <w:tcPr>
            <w:tcW w:w="5103" w:type="dxa"/>
            <w:tcBorders>
              <w:bottom w:val="none" w:sz="0" w:space="0" w:color="auto"/>
            </w:tcBorders>
            <w:shd w:val="clear" w:color="auto" w:fill="FFE697"/>
            <w:noWrap/>
          </w:tcPr>
          <w:p w14:paraId="14D1D623" w14:textId="091D8D65" w:rsidR="00B929D0" w:rsidRPr="00E42E8F" w:rsidRDefault="00B929D0" w:rsidP="007120B2">
            <w:pPr>
              <w:pStyle w:val="TableofFigures"/>
              <w:rPr>
                <w:b/>
                <w:bCs/>
              </w:rPr>
            </w:pPr>
            <w:r w:rsidRPr="00E42E8F">
              <w:rPr>
                <w:b/>
                <w:bCs/>
              </w:rPr>
              <w:t>Species</w:t>
            </w:r>
          </w:p>
        </w:tc>
      </w:tr>
      <w:tr w:rsidR="00B929D0" w:rsidRPr="00CE0684" w14:paraId="2228A07C" w14:textId="77777777" w:rsidTr="6A5CC4A0">
        <w:trPr>
          <w:trHeight w:val="290"/>
        </w:trPr>
        <w:tc>
          <w:tcPr>
            <w:tcW w:w="1830" w:type="dxa"/>
          </w:tcPr>
          <w:p w14:paraId="58147A17" w14:textId="22F4F110" w:rsidR="00B929D0" w:rsidRPr="00FF7F59" w:rsidRDefault="678FD61A" w:rsidP="6A5CC4A0">
            <w:pPr>
              <w:pStyle w:val="TableofFigures"/>
              <w:rPr>
                <w:i/>
                <w:iCs/>
              </w:rPr>
            </w:pPr>
            <w:r>
              <w:t>Mi</w:t>
            </w:r>
            <w:r w:rsidR="7BE6043C">
              <w:t>ngimingi</w:t>
            </w:r>
          </w:p>
        </w:tc>
        <w:tc>
          <w:tcPr>
            <w:tcW w:w="2139" w:type="dxa"/>
          </w:tcPr>
          <w:p w14:paraId="5F7DA63A" w14:textId="6D5CDEA4" w:rsidR="00B929D0" w:rsidRPr="00FF7F59" w:rsidRDefault="678FD61A" w:rsidP="6F520473">
            <w:pPr>
              <w:pStyle w:val="TableofFigures"/>
            </w:pPr>
            <w:proofErr w:type="spellStart"/>
            <w:r>
              <w:t>Mi</w:t>
            </w:r>
            <w:r w:rsidR="108A487A">
              <w:t>kimiki</w:t>
            </w:r>
            <w:proofErr w:type="spellEnd"/>
          </w:p>
        </w:tc>
        <w:tc>
          <w:tcPr>
            <w:tcW w:w="5103" w:type="dxa"/>
            <w:noWrap/>
            <w:hideMark/>
          </w:tcPr>
          <w:p w14:paraId="6E4A8E69" w14:textId="6F359CFC" w:rsidR="00B929D0" w:rsidRPr="00FF7F59" w:rsidRDefault="00B929D0" w:rsidP="007120B2">
            <w:pPr>
              <w:pStyle w:val="TableofFigures"/>
              <w:rPr>
                <w:i/>
                <w:iCs/>
              </w:rPr>
            </w:pPr>
            <w:r w:rsidRPr="00FF7F59">
              <w:rPr>
                <w:i/>
                <w:iCs/>
              </w:rPr>
              <w:t xml:space="preserve">Coprosma </w:t>
            </w:r>
            <w:proofErr w:type="spellStart"/>
            <w:r w:rsidRPr="00FF7F59">
              <w:rPr>
                <w:i/>
                <w:iCs/>
              </w:rPr>
              <w:t>propinqua</w:t>
            </w:r>
            <w:proofErr w:type="spellEnd"/>
          </w:p>
        </w:tc>
      </w:tr>
      <w:tr w:rsidR="00B929D0" w:rsidRPr="00CE0684" w14:paraId="6F6F8B4D" w14:textId="77777777" w:rsidTr="6A5CC4A0">
        <w:trPr>
          <w:trHeight w:val="290"/>
        </w:trPr>
        <w:tc>
          <w:tcPr>
            <w:tcW w:w="1830" w:type="dxa"/>
          </w:tcPr>
          <w:p w14:paraId="5441A5CD" w14:textId="516536C5" w:rsidR="00B929D0" w:rsidRPr="00FF7F59" w:rsidRDefault="00B929D0" w:rsidP="007120B2">
            <w:pPr>
              <w:pStyle w:val="TableofFigures"/>
              <w:rPr>
                <w:i/>
                <w:iCs/>
              </w:rPr>
            </w:pPr>
            <w:r w:rsidRPr="00E42E8F">
              <w:t>5-Finger</w:t>
            </w:r>
          </w:p>
        </w:tc>
        <w:tc>
          <w:tcPr>
            <w:tcW w:w="2139" w:type="dxa"/>
          </w:tcPr>
          <w:p w14:paraId="333FA4E8" w14:textId="614A18CF" w:rsidR="00B929D0" w:rsidRPr="00FF7F59" w:rsidRDefault="00B929D0" w:rsidP="007120B2">
            <w:pPr>
              <w:pStyle w:val="TableofFigures"/>
              <w:rPr>
                <w:i/>
                <w:iCs/>
              </w:rPr>
            </w:pPr>
            <w:proofErr w:type="spellStart"/>
            <w:r w:rsidRPr="00E42E8F">
              <w:t>Whauwhaupaku</w:t>
            </w:r>
            <w:proofErr w:type="spellEnd"/>
          </w:p>
        </w:tc>
        <w:tc>
          <w:tcPr>
            <w:tcW w:w="5103" w:type="dxa"/>
            <w:noWrap/>
            <w:hideMark/>
          </w:tcPr>
          <w:p w14:paraId="0BA17052" w14:textId="23CE18CE" w:rsidR="00B929D0" w:rsidRPr="00FF7F59" w:rsidRDefault="00B929D0" w:rsidP="007120B2">
            <w:pPr>
              <w:pStyle w:val="TableofFigures"/>
              <w:rPr>
                <w:i/>
                <w:iCs/>
              </w:rPr>
            </w:pPr>
            <w:proofErr w:type="spellStart"/>
            <w:r w:rsidRPr="00FF7F59">
              <w:rPr>
                <w:i/>
                <w:iCs/>
              </w:rPr>
              <w:t>Pseudopanax</w:t>
            </w:r>
            <w:proofErr w:type="spellEnd"/>
            <w:r w:rsidRPr="00FF7F59">
              <w:rPr>
                <w:i/>
                <w:iCs/>
              </w:rPr>
              <w:t xml:space="preserve"> </w:t>
            </w:r>
            <w:proofErr w:type="spellStart"/>
            <w:r w:rsidRPr="00FF7F59">
              <w:rPr>
                <w:i/>
                <w:iCs/>
              </w:rPr>
              <w:t>arboreus</w:t>
            </w:r>
            <w:proofErr w:type="spellEnd"/>
          </w:p>
        </w:tc>
      </w:tr>
      <w:tr w:rsidR="00B929D0" w:rsidRPr="00CE0684" w14:paraId="4313C44B" w14:textId="77777777" w:rsidTr="6A5CC4A0">
        <w:trPr>
          <w:trHeight w:val="290"/>
        </w:trPr>
        <w:tc>
          <w:tcPr>
            <w:tcW w:w="1830" w:type="dxa"/>
          </w:tcPr>
          <w:p w14:paraId="51C1E739" w14:textId="32F313E3" w:rsidR="00B929D0" w:rsidRPr="00FF7F59" w:rsidRDefault="00B929D0" w:rsidP="007120B2">
            <w:pPr>
              <w:pStyle w:val="TableofFigures"/>
              <w:rPr>
                <w:i/>
                <w:iCs/>
              </w:rPr>
            </w:pPr>
            <w:r w:rsidRPr="00E42E8F">
              <w:t>Whiteywood</w:t>
            </w:r>
          </w:p>
        </w:tc>
        <w:tc>
          <w:tcPr>
            <w:tcW w:w="2139" w:type="dxa"/>
          </w:tcPr>
          <w:p w14:paraId="41DCB581" w14:textId="7F0A2A2E" w:rsidR="00B929D0" w:rsidRPr="00FF7F59" w:rsidRDefault="2141E4BF" w:rsidP="6A5CC4A0">
            <w:pPr>
              <w:pStyle w:val="TableofFigures"/>
              <w:rPr>
                <w:i/>
                <w:iCs/>
              </w:rPr>
            </w:pPr>
            <w:r>
              <w:t>M</w:t>
            </w:r>
            <w:r w:rsidR="43CF746E">
              <w:t>ā</w:t>
            </w:r>
            <w:r>
              <w:t>hoe</w:t>
            </w:r>
          </w:p>
        </w:tc>
        <w:tc>
          <w:tcPr>
            <w:tcW w:w="5103" w:type="dxa"/>
            <w:noWrap/>
            <w:hideMark/>
          </w:tcPr>
          <w:p w14:paraId="25400C79" w14:textId="02D2209B" w:rsidR="00B929D0" w:rsidRPr="00FF7F59" w:rsidRDefault="00B929D0" w:rsidP="007120B2">
            <w:pPr>
              <w:pStyle w:val="TableofFigures"/>
              <w:rPr>
                <w:i/>
                <w:iCs/>
              </w:rPr>
            </w:pPr>
            <w:r w:rsidRPr="00FF7F59">
              <w:rPr>
                <w:i/>
                <w:iCs/>
              </w:rPr>
              <w:t>Melicytus ramiflorus</w:t>
            </w:r>
          </w:p>
        </w:tc>
      </w:tr>
      <w:tr w:rsidR="00B929D0" w:rsidRPr="00CE0684" w14:paraId="584C49DF" w14:textId="77777777" w:rsidTr="6A5CC4A0">
        <w:trPr>
          <w:trHeight w:val="290"/>
        </w:trPr>
        <w:tc>
          <w:tcPr>
            <w:tcW w:w="1830" w:type="dxa"/>
          </w:tcPr>
          <w:p w14:paraId="789BC67E" w14:textId="324EA9A8" w:rsidR="00B929D0" w:rsidRPr="00FF7F59" w:rsidRDefault="00B929D0" w:rsidP="007120B2">
            <w:pPr>
              <w:pStyle w:val="TableofFigures"/>
              <w:rPr>
                <w:i/>
                <w:iCs/>
              </w:rPr>
            </w:pPr>
            <w:r w:rsidRPr="00E42E8F">
              <w:t>Ngaio</w:t>
            </w:r>
          </w:p>
        </w:tc>
        <w:tc>
          <w:tcPr>
            <w:tcW w:w="2139" w:type="dxa"/>
          </w:tcPr>
          <w:p w14:paraId="4CBE2C41" w14:textId="7DE01693" w:rsidR="00B929D0" w:rsidRPr="00FF7F59" w:rsidRDefault="00B929D0" w:rsidP="007120B2">
            <w:pPr>
              <w:pStyle w:val="TableofFigures"/>
              <w:rPr>
                <w:i/>
                <w:iCs/>
              </w:rPr>
            </w:pPr>
            <w:r w:rsidRPr="00E42E8F">
              <w:t>Ngaio</w:t>
            </w:r>
          </w:p>
        </w:tc>
        <w:tc>
          <w:tcPr>
            <w:tcW w:w="5103" w:type="dxa"/>
            <w:noWrap/>
            <w:hideMark/>
          </w:tcPr>
          <w:p w14:paraId="685E3BDF" w14:textId="7A3D85A6" w:rsidR="00B929D0" w:rsidRPr="00FF7F59" w:rsidRDefault="00B929D0" w:rsidP="007120B2">
            <w:pPr>
              <w:pStyle w:val="TableofFigures"/>
              <w:rPr>
                <w:i/>
                <w:iCs/>
              </w:rPr>
            </w:pPr>
            <w:r w:rsidRPr="00FF7F59">
              <w:rPr>
                <w:i/>
                <w:iCs/>
              </w:rPr>
              <w:t>Myoporum laetum</w:t>
            </w:r>
          </w:p>
        </w:tc>
      </w:tr>
      <w:tr w:rsidR="00B929D0" w:rsidRPr="00CE0684" w14:paraId="02EE4614" w14:textId="77777777" w:rsidTr="6A5CC4A0">
        <w:trPr>
          <w:trHeight w:val="290"/>
        </w:trPr>
        <w:tc>
          <w:tcPr>
            <w:tcW w:w="1830" w:type="dxa"/>
          </w:tcPr>
          <w:p w14:paraId="06FDDCDC" w14:textId="0ECF62BB" w:rsidR="00B929D0" w:rsidRPr="00FF7F59" w:rsidRDefault="00B929D0" w:rsidP="6A5CC4A0">
            <w:pPr>
              <w:pStyle w:val="TableofFigures"/>
              <w:rPr>
                <w:i/>
                <w:iCs/>
              </w:rPr>
            </w:pPr>
            <w:r>
              <w:t>Red Matipo</w:t>
            </w:r>
          </w:p>
        </w:tc>
        <w:tc>
          <w:tcPr>
            <w:tcW w:w="2139" w:type="dxa"/>
          </w:tcPr>
          <w:p w14:paraId="0A6DB5A0" w14:textId="3428CD0D" w:rsidR="00B929D0" w:rsidRPr="00FF7F59" w:rsidRDefault="1BDEA7A3" w:rsidP="6A5CC4A0">
            <w:pPr>
              <w:pStyle w:val="TableofFigures"/>
              <w:rPr>
                <w:i/>
                <w:iCs/>
              </w:rPr>
            </w:pPr>
            <w:proofErr w:type="spellStart"/>
            <w:r>
              <w:t>M</w:t>
            </w:r>
            <w:r w:rsidR="66A48892">
              <w:t>ā</w:t>
            </w:r>
            <w:r>
              <w:t>pou</w:t>
            </w:r>
            <w:proofErr w:type="spellEnd"/>
          </w:p>
        </w:tc>
        <w:tc>
          <w:tcPr>
            <w:tcW w:w="5103" w:type="dxa"/>
            <w:noWrap/>
            <w:hideMark/>
          </w:tcPr>
          <w:p w14:paraId="01BAC4C2" w14:textId="79578E79" w:rsidR="00B929D0" w:rsidRPr="00FF7F59" w:rsidRDefault="00B929D0" w:rsidP="007120B2">
            <w:pPr>
              <w:pStyle w:val="TableofFigures"/>
              <w:rPr>
                <w:i/>
                <w:iCs/>
              </w:rPr>
            </w:pPr>
            <w:proofErr w:type="spellStart"/>
            <w:r w:rsidRPr="00FF7F59">
              <w:rPr>
                <w:i/>
                <w:iCs/>
              </w:rPr>
              <w:t>Myrsine</w:t>
            </w:r>
            <w:proofErr w:type="spellEnd"/>
            <w:r w:rsidRPr="00FF7F59">
              <w:rPr>
                <w:i/>
                <w:iCs/>
              </w:rPr>
              <w:t xml:space="preserve"> australis</w:t>
            </w:r>
          </w:p>
        </w:tc>
      </w:tr>
      <w:tr w:rsidR="00B929D0" w:rsidRPr="00CE0684" w14:paraId="7FB7761E" w14:textId="77777777" w:rsidTr="6A5CC4A0">
        <w:trPr>
          <w:trHeight w:val="290"/>
        </w:trPr>
        <w:tc>
          <w:tcPr>
            <w:tcW w:w="1830" w:type="dxa"/>
          </w:tcPr>
          <w:p w14:paraId="3AD3C44C" w14:textId="450B6B76" w:rsidR="00B929D0" w:rsidRPr="00FF7F59" w:rsidRDefault="00B929D0" w:rsidP="007120B2">
            <w:pPr>
              <w:pStyle w:val="TableofFigures"/>
              <w:rPr>
                <w:i/>
                <w:iCs/>
              </w:rPr>
            </w:pPr>
            <w:r w:rsidRPr="00E42E8F">
              <w:t>Ribbonwood</w:t>
            </w:r>
          </w:p>
        </w:tc>
        <w:tc>
          <w:tcPr>
            <w:tcW w:w="2139" w:type="dxa"/>
          </w:tcPr>
          <w:p w14:paraId="50DC27AB" w14:textId="58C660AD" w:rsidR="00B929D0" w:rsidRPr="00FF7F59" w:rsidRDefault="00B929D0" w:rsidP="007120B2">
            <w:pPr>
              <w:pStyle w:val="TableofFigures"/>
              <w:rPr>
                <w:i/>
                <w:iCs/>
              </w:rPr>
            </w:pPr>
            <w:proofErr w:type="spellStart"/>
            <w:r w:rsidRPr="00E42E8F">
              <w:t>Mānatu</w:t>
            </w:r>
            <w:proofErr w:type="spellEnd"/>
          </w:p>
        </w:tc>
        <w:tc>
          <w:tcPr>
            <w:tcW w:w="5103" w:type="dxa"/>
            <w:noWrap/>
            <w:hideMark/>
          </w:tcPr>
          <w:p w14:paraId="0A0312E2" w14:textId="1ED3D1FE" w:rsidR="00B929D0" w:rsidRPr="00FF7F59" w:rsidRDefault="00B929D0" w:rsidP="007120B2">
            <w:pPr>
              <w:pStyle w:val="TableofFigures"/>
              <w:rPr>
                <w:i/>
                <w:iCs/>
              </w:rPr>
            </w:pPr>
            <w:proofErr w:type="spellStart"/>
            <w:r w:rsidRPr="00FF7F59">
              <w:rPr>
                <w:i/>
                <w:iCs/>
              </w:rPr>
              <w:t>Plagianthus</w:t>
            </w:r>
            <w:proofErr w:type="spellEnd"/>
            <w:r w:rsidRPr="00FF7F59">
              <w:rPr>
                <w:i/>
                <w:iCs/>
              </w:rPr>
              <w:t xml:space="preserve"> regius</w:t>
            </w:r>
          </w:p>
        </w:tc>
      </w:tr>
      <w:tr w:rsidR="00B929D0" w:rsidRPr="00CE0684" w14:paraId="690258D7" w14:textId="77777777" w:rsidTr="6A5CC4A0">
        <w:trPr>
          <w:trHeight w:val="290"/>
        </w:trPr>
        <w:tc>
          <w:tcPr>
            <w:tcW w:w="1830" w:type="dxa"/>
            <w:tcBorders>
              <w:bottom w:val="single" w:sz="4" w:space="0" w:color="auto"/>
            </w:tcBorders>
          </w:tcPr>
          <w:p w14:paraId="0D78522B" w14:textId="62266B4D" w:rsidR="00B929D0" w:rsidRPr="00FF7F59" w:rsidRDefault="00B929D0" w:rsidP="007120B2">
            <w:pPr>
              <w:pStyle w:val="TableofFigures"/>
              <w:rPr>
                <w:i/>
                <w:iCs/>
              </w:rPr>
            </w:pPr>
            <w:r w:rsidRPr="00E42E8F">
              <w:t>Wineberry</w:t>
            </w:r>
          </w:p>
        </w:tc>
        <w:tc>
          <w:tcPr>
            <w:tcW w:w="2139" w:type="dxa"/>
            <w:tcBorders>
              <w:bottom w:val="single" w:sz="4" w:space="0" w:color="auto"/>
            </w:tcBorders>
          </w:tcPr>
          <w:p w14:paraId="78FD44CF" w14:textId="4D77AD81" w:rsidR="00B929D0" w:rsidRPr="00FF7F59" w:rsidRDefault="00B929D0" w:rsidP="007120B2">
            <w:pPr>
              <w:pStyle w:val="TableofFigures"/>
              <w:rPr>
                <w:i/>
                <w:iCs/>
              </w:rPr>
            </w:pPr>
            <w:r w:rsidRPr="00E42E8F">
              <w:t>Makomako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noWrap/>
            <w:hideMark/>
          </w:tcPr>
          <w:p w14:paraId="3C3B63B2" w14:textId="06A52196" w:rsidR="00B929D0" w:rsidRPr="00FF7F59" w:rsidRDefault="00B929D0" w:rsidP="007120B2">
            <w:pPr>
              <w:pStyle w:val="TableofFigures"/>
              <w:rPr>
                <w:i/>
                <w:iCs/>
              </w:rPr>
            </w:pPr>
            <w:r w:rsidRPr="00FF7F59">
              <w:rPr>
                <w:i/>
                <w:iCs/>
              </w:rPr>
              <w:t>Aristotelia serrata</w:t>
            </w:r>
          </w:p>
        </w:tc>
      </w:tr>
      <w:tr w:rsidR="00B929D0" w:rsidRPr="00CE0684" w14:paraId="1C0207EE" w14:textId="77777777" w:rsidTr="6A5CC4A0">
        <w:trPr>
          <w:trHeight w:val="290"/>
        </w:trPr>
        <w:tc>
          <w:tcPr>
            <w:tcW w:w="1830" w:type="dxa"/>
            <w:tcBorders>
              <w:top w:val="single" w:sz="4" w:space="0" w:color="auto"/>
              <w:bottom w:val="single" w:sz="4" w:space="0" w:color="auto"/>
            </w:tcBorders>
          </w:tcPr>
          <w:p w14:paraId="3AFCA6FF" w14:textId="76EF5637" w:rsidR="00B929D0" w:rsidRPr="00FF7F59" w:rsidRDefault="00B929D0" w:rsidP="007120B2">
            <w:pPr>
              <w:pStyle w:val="TableofFigures"/>
              <w:rPr>
                <w:i/>
                <w:iCs/>
              </w:rPr>
            </w:pPr>
            <w:r w:rsidRPr="00E42E8F">
              <w:t>Kawakawa</w:t>
            </w:r>
          </w:p>
        </w:tc>
        <w:tc>
          <w:tcPr>
            <w:tcW w:w="2139" w:type="dxa"/>
            <w:tcBorders>
              <w:top w:val="single" w:sz="4" w:space="0" w:color="auto"/>
              <w:bottom w:val="single" w:sz="4" w:space="0" w:color="auto"/>
            </w:tcBorders>
          </w:tcPr>
          <w:p w14:paraId="0A1603BB" w14:textId="034813D8" w:rsidR="00B929D0" w:rsidRPr="00FF7F59" w:rsidRDefault="00B929D0" w:rsidP="007120B2">
            <w:pPr>
              <w:pStyle w:val="TableofFigures"/>
              <w:rPr>
                <w:i/>
                <w:iCs/>
              </w:rPr>
            </w:pPr>
            <w:r w:rsidRPr="00E42E8F">
              <w:t>Kawakawa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A171F9A" w14:textId="5DBD5B4F" w:rsidR="00B929D0" w:rsidRPr="00FF7F59" w:rsidRDefault="00B929D0" w:rsidP="007120B2">
            <w:pPr>
              <w:pStyle w:val="TableofFigures"/>
              <w:rPr>
                <w:i/>
                <w:iCs/>
              </w:rPr>
            </w:pPr>
            <w:r w:rsidRPr="00FF7F59">
              <w:rPr>
                <w:i/>
                <w:iCs/>
              </w:rPr>
              <w:t>Piper excelsum</w:t>
            </w:r>
          </w:p>
        </w:tc>
      </w:tr>
    </w:tbl>
    <w:p w14:paraId="14F6ECFC" w14:textId="77777777" w:rsidR="00787E57" w:rsidRDefault="00787E57" w:rsidP="00E42E8F">
      <w:pPr>
        <w:pStyle w:val="Heading5"/>
      </w:pPr>
      <w:r w:rsidRPr="00E42E8F">
        <w:t>Recommended</w:t>
      </w:r>
      <w:r w:rsidRPr="00684CC3">
        <w:t xml:space="preserve"> </w:t>
      </w:r>
      <w:r>
        <w:t>fire protection</w:t>
      </w:r>
      <w:r w:rsidRPr="00684CC3">
        <w:t xml:space="preserve"> species available for $</w:t>
      </w:r>
      <w:r>
        <w:t>6.</w:t>
      </w:r>
      <w:r w:rsidRPr="00684CC3">
        <w:t>5</w:t>
      </w:r>
      <w:r>
        <w:t>0</w:t>
      </w:r>
      <w:r w:rsidRPr="00684CC3">
        <w:t xml:space="preserve"> per plant</w:t>
      </w:r>
    </w:p>
    <w:tbl>
      <w:tblPr>
        <w:tblStyle w:val="DOC"/>
        <w:tblW w:w="9072" w:type="dxa"/>
        <w:tblBorders>
          <w:bottom w:val="none" w:sz="0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268"/>
        <w:gridCol w:w="5103"/>
      </w:tblGrid>
      <w:tr w:rsidR="00042A0A" w:rsidRPr="00CE0684" w14:paraId="19D4F44A" w14:textId="77777777" w:rsidTr="00C046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FFE697"/>
          </w:tcPr>
          <w:p w14:paraId="5DFA6441" w14:textId="0433F062" w:rsidR="00042A0A" w:rsidRPr="00E42E8F" w:rsidRDefault="00042A0A" w:rsidP="00042A0A">
            <w:pPr>
              <w:pStyle w:val="TableofFigures"/>
              <w:rPr>
                <w:b/>
                <w:bCs/>
              </w:rPr>
            </w:pPr>
            <w:r w:rsidRPr="00E42E8F">
              <w:rPr>
                <w:b/>
                <w:bCs/>
              </w:rPr>
              <w:t>Common name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E697"/>
          </w:tcPr>
          <w:p w14:paraId="2F57D6E4" w14:textId="454730DF" w:rsidR="00042A0A" w:rsidRPr="00E42E8F" w:rsidRDefault="007E2D7B" w:rsidP="00042A0A">
            <w:pPr>
              <w:pStyle w:val="TableofFigures"/>
              <w:rPr>
                <w:b/>
                <w:bCs/>
              </w:rPr>
            </w:pPr>
            <w:r>
              <w:rPr>
                <w:b/>
                <w:bCs/>
              </w:rPr>
              <w:t xml:space="preserve">Ingoa </w:t>
            </w:r>
            <w:r w:rsidR="00042A0A" w:rsidRPr="00E42E8F">
              <w:rPr>
                <w:b/>
                <w:bCs/>
              </w:rPr>
              <w:t>Māori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FFE697"/>
          </w:tcPr>
          <w:p w14:paraId="28BD4B4F" w14:textId="0452E90D" w:rsidR="00042A0A" w:rsidRPr="00E42E8F" w:rsidRDefault="00042A0A" w:rsidP="00042A0A">
            <w:pPr>
              <w:pStyle w:val="TableofFigures"/>
              <w:rPr>
                <w:b/>
                <w:bCs/>
              </w:rPr>
            </w:pPr>
            <w:r w:rsidRPr="00E42E8F">
              <w:rPr>
                <w:b/>
                <w:bCs/>
              </w:rPr>
              <w:t>Species</w:t>
            </w:r>
          </w:p>
        </w:tc>
      </w:tr>
      <w:tr w:rsidR="00042A0A" w:rsidRPr="00CE0684" w14:paraId="118E7890" w14:textId="77777777" w:rsidTr="00C04671">
        <w:trPr>
          <w:trHeight w:val="327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7946CDE" w14:textId="71B1BD59" w:rsidR="00042A0A" w:rsidRPr="00042A0A" w:rsidRDefault="00042A0A" w:rsidP="00042A0A">
            <w:pPr>
              <w:pStyle w:val="TableofFigures"/>
            </w:pPr>
            <w:r w:rsidRPr="00042A0A">
              <w:t>Lancewood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41DB1A6A" w14:textId="0BD9365A" w:rsidR="00042A0A" w:rsidRPr="00E42E8F" w:rsidRDefault="00042A0A" w:rsidP="00042A0A">
            <w:pPr>
              <w:pStyle w:val="TableofFigures"/>
            </w:pPr>
            <w:r w:rsidRPr="00E42E8F">
              <w:t>Horoeka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0CEFAFA3" w14:textId="7BC3486C" w:rsidR="00042A0A" w:rsidRPr="00E42E8F" w:rsidRDefault="00042A0A" w:rsidP="00042A0A">
            <w:pPr>
              <w:pStyle w:val="TableofFigures"/>
            </w:pPr>
            <w:proofErr w:type="spellStart"/>
            <w:r w:rsidRPr="007738B2">
              <w:rPr>
                <w:i/>
                <w:iCs/>
              </w:rPr>
              <w:t>Pseudopanax</w:t>
            </w:r>
            <w:proofErr w:type="spellEnd"/>
            <w:r w:rsidRPr="007738B2">
              <w:rPr>
                <w:i/>
                <w:iCs/>
              </w:rPr>
              <w:t xml:space="preserve"> </w:t>
            </w:r>
            <w:proofErr w:type="spellStart"/>
            <w:r w:rsidRPr="007738B2">
              <w:rPr>
                <w:i/>
                <w:iCs/>
              </w:rPr>
              <w:t>crassifolius</w:t>
            </w:r>
            <w:proofErr w:type="spellEnd"/>
          </w:p>
        </w:tc>
      </w:tr>
    </w:tbl>
    <w:p w14:paraId="3774F137" w14:textId="7341AF34" w:rsidR="00E42E8F" w:rsidRDefault="00E42E8F">
      <w:pPr>
        <w:spacing w:before="0" w:line="259" w:lineRule="auto"/>
        <w:rPr>
          <w:rFonts w:eastAsiaTheme="majorEastAsia" w:cstheme="majorBidi"/>
          <w:b/>
          <w:iCs/>
          <w:color w:val="47832C" w:themeColor="accent3"/>
          <w:sz w:val="24"/>
        </w:rPr>
      </w:pPr>
    </w:p>
    <w:p w14:paraId="26B368B6" w14:textId="77777777" w:rsidR="00E87007" w:rsidRDefault="00E87007">
      <w:pPr>
        <w:spacing w:before="0" w:line="259" w:lineRule="auto"/>
        <w:rPr>
          <w:rFonts w:eastAsiaTheme="majorEastAsia" w:cstheme="majorBidi"/>
          <w:b/>
          <w:iCs/>
          <w:color w:val="47832C" w:themeColor="accent3"/>
          <w:sz w:val="24"/>
        </w:rPr>
      </w:pPr>
    </w:p>
    <w:p w14:paraId="10435007" w14:textId="55E8FF1F" w:rsidR="00787E57" w:rsidRDefault="00787E57" w:rsidP="00787E57">
      <w:pPr>
        <w:pStyle w:val="Heading4"/>
      </w:pPr>
      <w:r>
        <w:lastRenderedPageBreak/>
        <w:t>Plant package purpose: Erosion protection</w:t>
      </w:r>
    </w:p>
    <w:tbl>
      <w:tblPr>
        <w:tblStyle w:val="DOC"/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0"/>
        <w:gridCol w:w="1856"/>
        <w:gridCol w:w="3544"/>
        <w:gridCol w:w="1842"/>
      </w:tblGrid>
      <w:tr w:rsidR="004E3E68" w:rsidRPr="00AB3CE9" w14:paraId="1B3B315C" w14:textId="77777777" w:rsidTr="79194D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69986"/>
          </w:tcPr>
          <w:p w14:paraId="02AAF1F8" w14:textId="4863697B" w:rsidR="004E3E68" w:rsidRPr="00E42E8F" w:rsidRDefault="004E3E68" w:rsidP="004E3E68">
            <w:pPr>
              <w:pStyle w:val="TableofFigures"/>
              <w:rPr>
                <w:b/>
                <w:bCs/>
              </w:rPr>
            </w:pPr>
            <w:r w:rsidRPr="00E42E8F">
              <w:rPr>
                <w:b/>
                <w:bCs/>
              </w:rPr>
              <w:t>Common name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69986"/>
          </w:tcPr>
          <w:p w14:paraId="3D8A01DA" w14:textId="157B4DCA" w:rsidR="004E3E68" w:rsidRPr="00E42E8F" w:rsidRDefault="004E3E68" w:rsidP="004E3E68">
            <w:pPr>
              <w:pStyle w:val="TableofFigures"/>
              <w:rPr>
                <w:b/>
                <w:bCs/>
              </w:rPr>
            </w:pPr>
            <w:r w:rsidRPr="00E42E8F">
              <w:rPr>
                <w:b/>
                <w:bCs/>
              </w:rPr>
              <w:t xml:space="preserve"> </w:t>
            </w:r>
            <w:r w:rsidR="0086456E">
              <w:rPr>
                <w:b/>
                <w:bCs/>
              </w:rPr>
              <w:t xml:space="preserve">Ingoa </w:t>
            </w:r>
            <w:r w:rsidRPr="00E42E8F">
              <w:rPr>
                <w:b/>
                <w:bCs/>
              </w:rPr>
              <w:t>Māori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69986"/>
            <w:noWrap/>
            <w:hideMark/>
          </w:tcPr>
          <w:p w14:paraId="0161D2F2" w14:textId="5322E44D" w:rsidR="004E3E68" w:rsidRPr="00E42E8F" w:rsidRDefault="004E3E68" w:rsidP="004E3E68">
            <w:pPr>
              <w:pStyle w:val="TableofFigures"/>
              <w:rPr>
                <w:b/>
                <w:bCs/>
              </w:rPr>
            </w:pPr>
            <w:r w:rsidRPr="00E42E8F">
              <w:rPr>
                <w:b/>
                <w:bCs/>
              </w:rPr>
              <w:t>Species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69986"/>
            <w:noWrap/>
            <w:hideMark/>
          </w:tcPr>
          <w:p w14:paraId="7859771B" w14:textId="36DC6B86" w:rsidR="004E3E68" w:rsidRPr="00E42E8F" w:rsidRDefault="004E3E68" w:rsidP="004E3E68">
            <w:pPr>
              <w:pStyle w:val="TableofFigures"/>
              <w:jc w:val="center"/>
              <w:rPr>
                <w:b/>
                <w:bCs/>
              </w:rPr>
            </w:pPr>
            <w:r w:rsidRPr="00E42E8F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of Plants</w:t>
            </w:r>
          </w:p>
        </w:tc>
      </w:tr>
      <w:tr w:rsidR="004E3E68" w:rsidRPr="00AB3CE9" w14:paraId="1FD50A45" w14:textId="77777777" w:rsidTr="79194DAD">
        <w:trPr>
          <w:trHeight w:val="290"/>
        </w:trPr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6B3796" w14:textId="346797F9" w:rsidR="004E3E68" w:rsidRPr="007738B2" w:rsidRDefault="004E3E68" w:rsidP="004E3E68">
            <w:pPr>
              <w:pStyle w:val="TableofFigures"/>
              <w:rPr>
                <w:i/>
                <w:iCs/>
              </w:rPr>
            </w:pPr>
            <w:proofErr w:type="spellStart"/>
            <w:r>
              <w:t>Carex</w:t>
            </w:r>
            <w:proofErr w:type="spellEnd"/>
            <w:r>
              <w:t xml:space="preserve">/Poa </w:t>
            </w:r>
            <w:proofErr w:type="spellStart"/>
            <w:r w:rsidR="21A5B339">
              <w:t>c</w:t>
            </w:r>
            <w:r>
              <w:t>ita</w:t>
            </w:r>
            <w:proofErr w:type="spellEnd"/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8AB29B" w14:textId="17DF4F3D" w:rsidR="004E3E68" w:rsidRPr="007738B2" w:rsidRDefault="004E3E68" w:rsidP="004E3E68">
            <w:pPr>
              <w:pStyle w:val="TableofFigures"/>
              <w:rPr>
                <w:i/>
                <w:iCs/>
              </w:rPr>
            </w:pPr>
            <w:proofErr w:type="spellStart"/>
            <w:r>
              <w:t>Pūrei</w:t>
            </w:r>
            <w:proofErr w:type="spellEnd"/>
            <w:r>
              <w:t>/</w:t>
            </w:r>
            <w:proofErr w:type="spellStart"/>
            <w:r>
              <w:t>Wī</w:t>
            </w:r>
            <w:proofErr w:type="spellEnd"/>
            <w:r>
              <w:t>/</w:t>
            </w:r>
            <w:proofErr w:type="spellStart"/>
            <w:r>
              <w:t>Pātītī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2BFDC72D" w14:textId="60AF4F83" w:rsidR="004E3E68" w:rsidRPr="007738B2" w:rsidRDefault="004E3E68" w:rsidP="79194DAD">
            <w:pPr>
              <w:pStyle w:val="TableofFigures"/>
              <w:rPr>
                <w:i/>
                <w:iCs/>
              </w:rPr>
            </w:pPr>
            <w:r w:rsidRPr="79194DAD">
              <w:rPr>
                <w:i/>
                <w:iCs/>
              </w:rPr>
              <w:t xml:space="preserve">Grasses/sedges (site </w:t>
            </w:r>
            <w:r w:rsidR="5E944711" w:rsidRPr="79194DAD">
              <w:rPr>
                <w:i/>
                <w:iCs/>
              </w:rPr>
              <w:t>specific</w:t>
            </w:r>
            <w:r w:rsidRPr="79194DAD">
              <w:rPr>
                <w:i/>
                <w:iCs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02F8DA22" w14:textId="2D4F0B53" w:rsidR="004E3E68" w:rsidRPr="00E42E8F" w:rsidRDefault="004E3E68" w:rsidP="004E3E68">
            <w:pPr>
              <w:pStyle w:val="TableofFigures"/>
              <w:jc w:val="center"/>
            </w:pPr>
            <w:r w:rsidRPr="00E42E8F">
              <w:t>200</w:t>
            </w:r>
          </w:p>
        </w:tc>
      </w:tr>
      <w:tr w:rsidR="004E3E68" w:rsidRPr="00AB3CE9" w14:paraId="66FB5ED2" w14:textId="77777777" w:rsidTr="79194DAD">
        <w:trPr>
          <w:trHeight w:val="290"/>
        </w:trPr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A42DEB" w14:textId="2B6A433C" w:rsidR="004E3E68" w:rsidRPr="007738B2" w:rsidRDefault="004E3E68" w:rsidP="004E3E68">
            <w:pPr>
              <w:pStyle w:val="TableofFigures"/>
              <w:rPr>
                <w:i/>
                <w:iCs/>
              </w:rPr>
            </w:pPr>
            <w:r w:rsidRPr="00E42E8F">
              <w:t>Toetoe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A7FB86" w14:textId="213204CE" w:rsidR="004E3E68" w:rsidRPr="007738B2" w:rsidRDefault="004E3E68" w:rsidP="004E3E68">
            <w:pPr>
              <w:pStyle w:val="TableofFigures"/>
              <w:rPr>
                <w:i/>
                <w:iCs/>
              </w:rPr>
            </w:pPr>
            <w:r>
              <w:t>T</w:t>
            </w:r>
            <w:r w:rsidRPr="00E42E8F">
              <w:t>oetoe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48E15523" w14:textId="147E29C4" w:rsidR="004E3E68" w:rsidRPr="007738B2" w:rsidRDefault="004E3E68" w:rsidP="004E3E68">
            <w:pPr>
              <w:pStyle w:val="TableofFigures"/>
              <w:rPr>
                <w:i/>
                <w:iCs/>
              </w:rPr>
            </w:pPr>
            <w:proofErr w:type="spellStart"/>
            <w:r w:rsidRPr="007738B2">
              <w:rPr>
                <w:i/>
                <w:iCs/>
              </w:rPr>
              <w:t>Austroderia</w:t>
            </w:r>
            <w:proofErr w:type="spellEnd"/>
            <w:r w:rsidRPr="007738B2">
              <w:rPr>
                <w:i/>
                <w:iCs/>
              </w:rPr>
              <w:t xml:space="preserve"> </w:t>
            </w:r>
            <w:proofErr w:type="spellStart"/>
            <w:r w:rsidRPr="007738B2">
              <w:rPr>
                <w:i/>
                <w:iCs/>
              </w:rPr>
              <w:t>richardii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63985B81" w14:textId="77777777" w:rsidR="004E3E68" w:rsidRPr="00E42E8F" w:rsidRDefault="004E3E68" w:rsidP="004E3E68">
            <w:pPr>
              <w:pStyle w:val="TableofFigures"/>
              <w:jc w:val="center"/>
            </w:pPr>
            <w:r w:rsidRPr="00E42E8F">
              <w:t>100</w:t>
            </w:r>
          </w:p>
        </w:tc>
      </w:tr>
      <w:tr w:rsidR="004E3E68" w:rsidRPr="00AB3CE9" w14:paraId="12C92262" w14:textId="77777777" w:rsidTr="79194DAD">
        <w:trPr>
          <w:trHeight w:val="290"/>
        </w:trPr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A59FED" w14:textId="26A2105E" w:rsidR="004E3E68" w:rsidRPr="007738B2" w:rsidRDefault="004E3E68" w:rsidP="004E3E68">
            <w:pPr>
              <w:pStyle w:val="TableofFigures"/>
              <w:rPr>
                <w:i/>
                <w:iCs/>
              </w:rPr>
            </w:pPr>
            <w:r w:rsidRPr="00E42E8F">
              <w:t>Cabbage tree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136082" w14:textId="16394301" w:rsidR="004E3E68" w:rsidRPr="007738B2" w:rsidRDefault="004E3E68" w:rsidP="004E3E68">
            <w:pPr>
              <w:pStyle w:val="TableofFigures"/>
              <w:rPr>
                <w:i/>
                <w:iCs/>
              </w:rPr>
            </w:pPr>
            <w:proofErr w:type="spellStart"/>
            <w:r w:rsidRPr="00E42E8F">
              <w:t>T</w:t>
            </w:r>
            <w:r>
              <w:t>ī</w:t>
            </w:r>
            <w:proofErr w:type="spellEnd"/>
            <w:r>
              <w:t xml:space="preserve"> </w:t>
            </w:r>
            <w:proofErr w:type="spellStart"/>
            <w:r w:rsidR="00094385">
              <w:t>k</w:t>
            </w:r>
            <w:r w:rsidRPr="00E42E8F">
              <w:t>ōuka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5CD61318" w14:textId="16216416" w:rsidR="004E3E68" w:rsidRPr="007738B2" w:rsidRDefault="004E3E68" w:rsidP="004E3E68">
            <w:pPr>
              <w:pStyle w:val="TableofFigures"/>
              <w:rPr>
                <w:i/>
                <w:iCs/>
              </w:rPr>
            </w:pPr>
            <w:r w:rsidRPr="007738B2">
              <w:rPr>
                <w:i/>
                <w:iCs/>
              </w:rPr>
              <w:t>Cordyline australis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0EA95FB4" w14:textId="77777777" w:rsidR="004E3E68" w:rsidRPr="00E42E8F" w:rsidRDefault="004E3E68" w:rsidP="004E3E68">
            <w:pPr>
              <w:pStyle w:val="TableofFigures"/>
              <w:jc w:val="center"/>
            </w:pPr>
            <w:r w:rsidRPr="00E42E8F">
              <w:t>64</w:t>
            </w:r>
          </w:p>
        </w:tc>
      </w:tr>
      <w:tr w:rsidR="004E3E68" w:rsidRPr="00AB3CE9" w14:paraId="7FC14271" w14:textId="77777777" w:rsidTr="79194DAD">
        <w:trPr>
          <w:trHeight w:val="290"/>
        </w:trPr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4AB227" w14:textId="325AA923" w:rsidR="004E3E68" w:rsidRPr="007738B2" w:rsidRDefault="004E3E68" w:rsidP="004E3E68">
            <w:pPr>
              <w:pStyle w:val="TableofFigures"/>
              <w:rPr>
                <w:i/>
                <w:iCs/>
              </w:rPr>
            </w:pPr>
            <w:r w:rsidRPr="00E42E8F">
              <w:t>Koromiko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2659DA" w14:textId="6B2B18B9" w:rsidR="004E3E68" w:rsidRPr="007738B2" w:rsidRDefault="004E3E68" w:rsidP="004E3E68">
            <w:pPr>
              <w:pStyle w:val="TableofFigures"/>
              <w:rPr>
                <w:i/>
                <w:iCs/>
              </w:rPr>
            </w:pPr>
            <w:r w:rsidRPr="00E42E8F">
              <w:t>Koromiko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4938C099" w14:textId="483708B0" w:rsidR="004E3E68" w:rsidRPr="007738B2" w:rsidRDefault="004E3E68" w:rsidP="004E3E68">
            <w:pPr>
              <w:pStyle w:val="TableofFigures"/>
              <w:rPr>
                <w:i/>
                <w:iCs/>
              </w:rPr>
            </w:pPr>
            <w:r w:rsidRPr="007738B2">
              <w:rPr>
                <w:i/>
                <w:iCs/>
              </w:rPr>
              <w:t>Hebe salicifolia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7A7F4684" w14:textId="77777777" w:rsidR="004E3E68" w:rsidRPr="00E42E8F" w:rsidRDefault="004E3E68" w:rsidP="004E3E68">
            <w:pPr>
              <w:pStyle w:val="TableofFigures"/>
              <w:jc w:val="center"/>
            </w:pPr>
            <w:r w:rsidRPr="00E42E8F">
              <w:t>120</w:t>
            </w:r>
          </w:p>
        </w:tc>
      </w:tr>
      <w:tr w:rsidR="004E3E68" w:rsidRPr="00AB3CE9" w14:paraId="69A07C43" w14:textId="77777777" w:rsidTr="79194DAD">
        <w:trPr>
          <w:trHeight w:val="290"/>
        </w:trPr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6FBF40" w14:textId="5B176606" w:rsidR="004E3E68" w:rsidRPr="007738B2" w:rsidRDefault="004E3E68" w:rsidP="004E3E68">
            <w:pPr>
              <w:pStyle w:val="TableofFigures"/>
              <w:rPr>
                <w:i/>
                <w:iCs/>
              </w:rPr>
            </w:pPr>
            <w:r w:rsidRPr="00E42E8F">
              <w:t>Lacebark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81A532" w14:textId="6F60644B" w:rsidR="004E3E68" w:rsidRPr="007738B2" w:rsidRDefault="004E3E68" w:rsidP="004E3E68">
            <w:pPr>
              <w:pStyle w:val="TableofFigures"/>
              <w:rPr>
                <w:i/>
                <w:iCs/>
              </w:rPr>
            </w:pPr>
            <w:r w:rsidRPr="00E42E8F">
              <w:t>Houhere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341ED912" w14:textId="292CF5DE" w:rsidR="004E3E68" w:rsidRPr="007738B2" w:rsidRDefault="004E3E68" w:rsidP="004E3E68">
            <w:pPr>
              <w:pStyle w:val="TableofFigures"/>
              <w:rPr>
                <w:i/>
                <w:iCs/>
              </w:rPr>
            </w:pPr>
            <w:r w:rsidRPr="007738B2">
              <w:rPr>
                <w:i/>
                <w:iCs/>
              </w:rPr>
              <w:t>Hoheria angustifolia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73784FF6" w14:textId="77777777" w:rsidR="004E3E68" w:rsidRPr="00E42E8F" w:rsidRDefault="004E3E68" w:rsidP="004E3E68">
            <w:pPr>
              <w:pStyle w:val="TableofFigures"/>
              <w:jc w:val="center"/>
            </w:pPr>
            <w:r w:rsidRPr="00E42E8F">
              <w:t>64</w:t>
            </w:r>
          </w:p>
        </w:tc>
      </w:tr>
      <w:tr w:rsidR="004E3E68" w:rsidRPr="00AB3CE9" w14:paraId="42283086" w14:textId="77777777" w:rsidTr="79194DAD">
        <w:trPr>
          <w:trHeight w:val="290"/>
        </w:trPr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4205CE" w14:textId="0B98482A" w:rsidR="004E3E68" w:rsidRPr="007738B2" w:rsidRDefault="004E3E68" w:rsidP="004E3E68">
            <w:pPr>
              <w:pStyle w:val="TableofFigures"/>
              <w:rPr>
                <w:i/>
                <w:iCs/>
              </w:rPr>
            </w:pPr>
            <w:proofErr w:type="spellStart"/>
            <w:r w:rsidRPr="00E42E8F">
              <w:t>K</w:t>
            </w:r>
            <w:r w:rsidR="00BD7AB4">
              <w:t>ā</w:t>
            </w:r>
            <w:r w:rsidRPr="00E42E8F">
              <w:t>nuka</w:t>
            </w:r>
            <w:proofErr w:type="spellEnd"/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FB3B33" w14:textId="0F9396B7" w:rsidR="004E3E68" w:rsidRPr="007738B2" w:rsidRDefault="004E3E68" w:rsidP="004E3E68">
            <w:pPr>
              <w:pStyle w:val="TableofFigures"/>
              <w:rPr>
                <w:i/>
                <w:iCs/>
              </w:rPr>
            </w:pPr>
            <w:proofErr w:type="spellStart"/>
            <w:r w:rsidRPr="00E42E8F">
              <w:t>K</w:t>
            </w:r>
            <w:r w:rsidR="00BD7AB4">
              <w:t>ā</w:t>
            </w:r>
            <w:r w:rsidRPr="00E42E8F">
              <w:t>nuka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4CCC05C2" w14:textId="2C708B3B" w:rsidR="004E3E68" w:rsidRPr="007738B2" w:rsidRDefault="004E3E68" w:rsidP="79194DAD">
            <w:pPr>
              <w:pStyle w:val="TableofFigures"/>
              <w:rPr>
                <w:i/>
                <w:iCs/>
              </w:rPr>
            </w:pPr>
            <w:proofErr w:type="spellStart"/>
            <w:r w:rsidRPr="79194DAD">
              <w:rPr>
                <w:i/>
                <w:iCs/>
              </w:rPr>
              <w:t>Kunzea</w:t>
            </w:r>
            <w:proofErr w:type="spellEnd"/>
            <w:r w:rsidRPr="79194DAD">
              <w:rPr>
                <w:i/>
                <w:iCs/>
              </w:rPr>
              <w:t xml:space="preserve"> robusta/serotina (</w:t>
            </w:r>
            <w:r w:rsidR="51A7BE43" w:rsidRPr="79194DAD">
              <w:rPr>
                <w:i/>
                <w:iCs/>
              </w:rPr>
              <w:t>site specific)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7D9116E4" w14:textId="77777777" w:rsidR="004E3E68" w:rsidRPr="00E42E8F" w:rsidRDefault="004E3E68" w:rsidP="004E3E68">
            <w:pPr>
              <w:pStyle w:val="TableofFigures"/>
              <w:jc w:val="center"/>
            </w:pPr>
            <w:r w:rsidRPr="00E42E8F">
              <w:t>96</w:t>
            </w:r>
          </w:p>
        </w:tc>
      </w:tr>
      <w:tr w:rsidR="004E3E68" w:rsidRPr="00AB3CE9" w14:paraId="54AECB6C" w14:textId="77777777" w:rsidTr="79194DAD">
        <w:trPr>
          <w:trHeight w:val="290"/>
        </w:trPr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72FFAF" w14:textId="638C15B2" w:rsidR="004E3E68" w:rsidRPr="007738B2" w:rsidRDefault="004E3E68" w:rsidP="004E3E68">
            <w:pPr>
              <w:pStyle w:val="TableofFigures"/>
              <w:rPr>
                <w:i/>
                <w:iCs/>
              </w:rPr>
            </w:pPr>
            <w:r w:rsidRPr="00E42E8F">
              <w:t>Flax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26BD3B" w14:textId="631F92CE" w:rsidR="004E3E68" w:rsidRPr="007738B2" w:rsidRDefault="1D9A5435" w:rsidP="79194DAD">
            <w:pPr>
              <w:pStyle w:val="TableofFigures"/>
              <w:rPr>
                <w:i/>
                <w:iCs/>
              </w:rPr>
            </w:pPr>
            <w:r>
              <w:t>Har</w:t>
            </w:r>
            <w:r w:rsidR="3284AAFB">
              <w:t>a</w:t>
            </w:r>
            <w:r>
              <w:t>keke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1ADA5CB9" w14:textId="3AD545CF" w:rsidR="004E3E68" w:rsidRPr="007738B2" w:rsidRDefault="004E3E68" w:rsidP="004E3E68">
            <w:pPr>
              <w:pStyle w:val="TableofFigures"/>
              <w:rPr>
                <w:i/>
                <w:iCs/>
              </w:rPr>
            </w:pPr>
            <w:r w:rsidRPr="007738B2">
              <w:rPr>
                <w:i/>
                <w:iCs/>
              </w:rPr>
              <w:t>Phormium tenax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4AC07755" w14:textId="77777777" w:rsidR="004E3E68" w:rsidRPr="00E42E8F" w:rsidRDefault="004E3E68" w:rsidP="004E3E68">
            <w:pPr>
              <w:pStyle w:val="TableofFigures"/>
              <w:jc w:val="center"/>
            </w:pPr>
            <w:r w:rsidRPr="00E42E8F">
              <w:t>200</w:t>
            </w:r>
          </w:p>
        </w:tc>
      </w:tr>
      <w:tr w:rsidR="004E3E68" w:rsidRPr="00AB3CE9" w14:paraId="26B94849" w14:textId="77777777" w:rsidTr="79194DAD">
        <w:trPr>
          <w:trHeight w:val="290"/>
        </w:trPr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41AE89" w14:textId="217D0EA1" w:rsidR="004E3E68" w:rsidRPr="007738B2" w:rsidRDefault="491DB028" w:rsidP="79194DAD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 w:themeColor="text1"/>
                <w:sz w:val="22"/>
                <w:lang w:val="en-NZ" w:eastAsia="en-NZ"/>
              </w:rPr>
            </w:pPr>
            <w:proofErr w:type="spellStart"/>
            <w:r w:rsidRPr="79194DAD">
              <w:rPr>
                <w:rFonts w:ascii="Aptos Narrow" w:eastAsia="Times New Roman" w:hAnsi="Aptos Narrow" w:cs="Times New Roman"/>
                <w:color w:val="000000" w:themeColor="text1"/>
                <w:sz w:val="22"/>
                <w:lang w:val="en-NZ" w:eastAsia="en-NZ"/>
              </w:rPr>
              <w:t>Kōhūhū</w:t>
            </w:r>
            <w:proofErr w:type="spellEnd"/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9F5847" w14:textId="4DC8D51F" w:rsidR="004E3E68" w:rsidRPr="007738B2" w:rsidRDefault="0C7B8A50" w:rsidP="79194DAD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 w:themeColor="text1"/>
                <w:sz w:val="22"/>
                <w:lang w:val="en-NZ" w:eastAsia="en-NZ"/>
              </w:rPr>
            </w:pPr>
            <w:proofErr w:type="spellStart"/>
            <w:r w:rsidRPr="79194DAD">
              <w:rPr>
                <w:rFonts w:ascii="Aptos Narrow" w:eastAsia="Times New Roman" w:hAnsi="Aptos Narrow" w:cs="Times New Roman"/>
                <w:color w:val="000000" w:themeColor="text1"/>
                <w:sz w:val="22"/>
                <w:lang w:val="en-NZ" w:eastAsia="en-NZ"/>
              </w:rPr>
              <w:t>Kōhūhū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50BEDC61" w14:textId="0BE486A5" w:rsidR="004E3E68" w:rsidRPr="007738B2" w:rsidRDefault="004E3E68" w:rsidP="3ADEB94A">
            <w:pPr>
              <w:pStyle w:val="TableofFigures"/>
              <w:rPr>
                <w:i/>
                <w:iCs/>
              </w:rPr>
            </w:pPr>
            <w:r w:rsidRPr="3ADEB94A">
              <w:rPr>
                <w:i/>
                <w:iCs/>
              </w:rPr>
              <w:t xml:space="preserve">Pittosporum </w:t>
            </w:r>
            <w:proofErr w:type="spellStart"/>
            <w:r w:rsidRPr="3ADEB94A">
              <w:rPr>
                <w:i/>
                <w:iCs/>
              </w:rPr>
              <w:t>tenuifolium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3FA7E2EC" w14:textId="77777777" w:rsidR="004E3E68" w:rsidRPr="00E42E8F" w:rsidRDefault="004E3E68" w:rsidP="004E3E68">
            <w:pPr>
              <w:pStyle w:val="TableofFigures"/>
              <w:jc w:val="center"/>
            </w:pPr>
            <w:r w:rsidRPr="00E42E8F">
              <w:t>80</w:t>
            </w:r>
          </w:p>
        </w:tc>
      </w:tr>
      <w:tr w:rsidR="004E3E68" w:rsidRPr="00AB3CE9" w14:paraId="023605B3" w14:textId="77777777" w:rsidTr="79194DAD">
        <w:trPr>
          <w:trHeight w:val="290"/>
        </w:trPr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5119CC" w14:textId="197DC7C4" w:rsidR="004E3E68" w:rsidRPr="007738B2" w:rsidRDefault="004E3E68" w:rsidP="004E3E68">
            <w:pPr>
              <w:pStyle w:val="TableofFigures"/>
              <w:rPr>
                <w:i/>
                <w:iCs/>
              </w:rPr>
            </w:pPr>
            <w:r w:rsidRPr="00E42E8F">
              <w:t>Ribbonwood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3BE4B0" w14:textId="7BA554BC" w:rsidR="004E3E68" w:rsidRPr="007738B2" w:rsidRDefault="004E3E68" w:rsidP="004E3E68">
            <w:pPr>
              <w:pStyle w:val="TableofFigures"/>
              <w:rPr>
                <w:i/>
                <w:iCs/>
              </w:rPr>
            </w:pPr>
            <w:proofErr w:type="spellStart"/>
            <w:r>
              <w:t>M</w:t>
            </w:r>
            <w:r w:rsidRPr="00E42E8F">
              <w:t>ānatu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2D16D61D" w14:textId="544D1F4C" w:rsidR="004E3E68" w:rsidRPr="007738B2" w:rsidRDefault="004E3E68" w:rsidP="004E3E68">
            <w:pPr>
              <w:pStyle w:val="TableofFigures"/>
              <w:rPr>
                <w:i/>
                <w:iCs/>
              </w:rPr>
            </w:pPr>
            <w:proofErr w:type="spellStart"/>
            <w:r w:rsidRPr="007738B2">
              <w:rPr>
                <w:i/>
                <w:iCs/>
              </w:rPr>
              <w:t>Plagianthus</w:t>
            </w:r>
            <w:proofErr w:type="spellEnd"/>
            <w:r w:rsidRPr="007738B2">
              <w:rPr>
                <w:i/>
                <w:iCs/>
              </w:rPr>
              <w:t xml:space="preserve"> regius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5B69BAF4" w14:textId="77777777" w:rsidR="004E3E68" w:rsidRPr="00E42E8F" w:rsidRDefault="004E3E68" w:rsidP="004E3E68">
            <w:pPr>
              <w:pStyle w:val="TableofFigures"/>
              <w:jc w:val="center"/>
            </w:pPr>
            <w:r w:rsidRPr="00E42E8F">
              <w:t>80</w:t>
            </w:r>
          </w:p>
        </w:tc>
      </w:tr>
      <w:tr w:rsidR="004E3E68" w:rsidRPr="00AB3CE9" w14:paraId="22F85BC1" w14:textId="77777777" w:rsidTr="79194DAD">
        <w:trPr>
          <w:trHeight w:val="290"/>
        </w:trPr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42FE3C" w14:textId="096568D9" w:rsidR="004E3E68" w:rsidRPr="00E42E8F" w:rsidRDefault="004E3E68" w:rsidP="004E3E68">
            <w:pPr>
              <w:pStyle w:val="TableofFigures"/>
            </w:pPr>
            <w:r w:rsidRPr="00E42E8F">
              <w:t> 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810D01" w14:textId="10B0A2CB" w:rsidR="004E3E68" w:rsidRPr="00E42E8F" w:rsidRDefault="004E3E68" w:rsidP="004E3E68">
            <w:pPr>
              <w:pStyle w:val="TableofFigures"/>
            </w:pPr>
            <w:r w:rsidRPr="00E42E8F">
              <w:t> 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0453DCCF" w14:textId="6E0E22DC" w:rsidR="004E3E68" w:rsidRPr="00E42E8F" w:rsidRDefault="004E3E68" w:rsidP="004E3E68">
            <w:pPr>
              <w:pStyle w:val="TableofFigures"/>
            </w:pPr>
            <w:r w:rsidRPr="00E42E8F"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33BADE8B" w14:textId="63FFEB18" w:rsidR="004E3E68" w:rsidRPr="00E42E8F" w:rsidRDefault="004E3E68" w:rsidP="004E3E68">
            <w:pPr>
              <w:pStyle w:val="TableofFigures"/>
              <w:jc w:val="center"/>
            </w:pPr>
            <w:r w:rsidRPr="00E42E8F">
              <w:t>1004</w:t>
            </w:r>
          </w:p>
        </w:tc>
      </w:tr>
    </w:tbl>
    <w:p w14:paraId="2CE4CC1D" w14:textId="224136DE" w:rsidR="00787E57" w:rsidRDefault="00787E57" w:rsidP="00E42E8F">
      <w:pPr>
        <w:pStyle w:val="Heading5"/>
      </w:pPr>
      <w:r w:rsidRPr="00684CC3">
        <w:t xml:space="preserve">Recommended </w:t>
      </w:r>
      <w:r>
        <w:t>erosion protection</w:t>
      </w:r>
      <w:r w:rsidRPr="00684CC3">
        <w:t xml:space="preserve"> species available for $5 per plant</w:t>
      </w:r>
      <w:r w:rsidR="00BA61CD">
        <w:t xml:space="preserve"> </w:t>
      </w:r>
    </w:p>
    <w:tbl>
      <w:tblPr>
        <w:tblStyle w:val="DOC"/>
        <w:tblW w:w="9072" w:type="dxa"/>
        <w:tblBorders>
          <w:bottom w:val="none" w:sz="0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843"/>
        <w:gridCol w:w="5386"/>
      </w:tblGrid>
      <w:tr w:rsidR="001212DC" w:rsidRPr="00E42E8F" w14:paraId="43B70E97" w14:textId="77777777" w:rsidTr="008D58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tcW w:w="1843" w:type="dxa"/>
            <w:tcBorders>
              <w:bottom w:val="none" w:sz="0" w:space="0" w:color="auto"/>
            </w:tcBorders>
            <w:shd w:val="clear" w:color="auto" w:fill="E3B8AB"/>
          </w:tcPr>
          <w:p w14:paraId="3658D807" w14:textId="77777777" w:rsidR="001212DC" w:rsidRPr="00E42E8F" w:rsidRDefault="001212DC">
            <w:pPr>
              <w:pStyle w:val="TableofFigures"/>
              <w:rPr>
                <w:b/>
                <w:bCs/>
              </w:rPr>
            </w:pPr>
            <w:r w:rsidRPr="00E42E8F">
              <w:rPr>
                <w:b/>
                <w:bCs/>
              </w:rPr>
              <w:t>Common name</w:t>
            </w:r>
          </w:p>
        </w:tc>
        <w:tc>
          <w:tcPr>
            <w:tcW w:w="1843" w:type="dxa"/>
            <w:tcBorders>
              <w:bottom w:val="none" w:sz="0" w:space="0" w:color="auto"/>
            </w:tcBorders>
            <w:shd w:val="clear" w:color="auto" w:fill="E3B8AB"/>
          </w:tcPr>
          <w:p w14:paraId="09646774" w14:textId="58CBED37" w:rsidR="001212DC" w:rsidRPr="00E42E8F" w:rsidRDefault="0086456E">
            <w:pPr>
              <w:pStyle w:val="TableofFigures"/>
              <w:rPr>
                <w:b/>
                <w:bCs/>
              </w:rPr>
            </w:pPr>
            <w:r>
              <w:rPr>
                <w:b/>
                <w:bCs/>
              </w:rPr>
              <w:t xml:space="preserve">Ingoa </w:t>
            </w:r>
            <w:r w:rsidR="001212DC" w:rsidRPr="00E42E8F">
              <w:rPr>
                <w:b/>
                <w:bCs/>
              </w:rPr>
              <w:t xml:space="preserve">Māori </w:t>
            </w:r>
          </w:p>
        </w:tc>
        <w:tc>
          <w:tcPr>
            <w:tcW w:w="5386" w:type="dxa"/>
            <w:tcBorders>
              <w:bottom w:val="none" w:sz="0" w:space="0" w:color="auto"/>
            </w:tcBorders>
            <w:shd w:val="clear" w:color="auto" w:fill="E3B8AB"/>
          </w:tcPr>
          <w:p w14:paraId="6BE1779F" w14:textId="77777777" w:rsidR="001212DC" w:rsidRPr="00E42E8F" w:rsidRDefault="001212DC">
            <w:pPr>
              <w:pStyle w:val="TableofFigures"/>
              <w:rPr>
                <w:b/>
                <w:bCs/>
              </w:rPr>
            </w:pPr>
            <w:r w:rsidRPr="00E42E8F">
              <w:rPr>
                <w:b/>
                <w:bCs/>
              </w:rPr>
              <w:t>Species</w:t>
            </w:r>
          </w:p>
        </w:tc>
      </w:tr>
      <w:tr w:rsidR="001212DC" w:rsidRPr="00E42E8F" w14:paraId="77A152FC" w14:textId="77777777" w:rsidTr="008D588D">
        <w:trPr>
          <w:trHeight w:val="290"/>
        </w:trPr>
        <w:tc>
          <w:tcPr>
            <w:tcW w:w="1843" w:type="dxa"/>
          </w:tcPr>
          <w:p w14:paraId="60B78C32" w14:textId="5A6BA89E" w:rsidR="001212DC" w:rsidRPr="00042A0A" w:rsidRDefault="00926A2A">
            <w:pPr>
              <w:pStyle w:val="TableofFigures"/>
            </w:pPr>
            <w:r>
              <w:t>Cottonwood</w:t>
            </w:r>
          </w:p>
        </w:tc>
        <w:tc>
          <w:tcPr>
            <w:tcW w:w="1843" w:type="dxa"/>
          </w:tcPr>
          <w:p w14:paraId="7C8A5618" w14:textId="05AEA9DE" w:rsidR="001212DC" w:rsidRPr="00E42E8F" w:rsidRDefault="00926A2A">
            <w:pPr>
              <w:pStyle w:val="TableofFigures"/>
            </w:pPr>
            <w:r>
              <w:t>Tauhinu</w:t>
            </w:r>
          </w:p>
        </w:tc>
        <w:tc>
          <w:tcPr>
            <w:tcW w:w="5386" w:type="dxa"/>
          </w:tcPr>
          <w:p w14:paraId="6215C131" w14:textId="30242FCF" w:rsidR="001212DC" w:rsidRPr="0018691B" w:rsidRDefault="0018691B" w:rsidP="001212DC">
            <w:pPr>
              <w:pStyle w:val="TableofFigures"/>
              <w:rPr>
                <w:i/>
                <w:iCs/>
              </w:rPr>
            </w:pPr>
            <w:proofErr w:type="spellStart"/>
            <w:r w:rsidRPr="0018691B">
              <w:rPr>
                <w:i/>
                <w:iCs/>
              </w:rPr>
              <w:t>Ozothamnus</w:t>
            </w:r>
            <w:proofErr w:type="spellEnd"/>
            <w:r w:rsidRPr="0018691B">
              <w:rPr>
                <w:i/>
                <w:iCs/>
              </w:rPr>
              <w:t xml:space="preserve"> </w:t>
            </w:r>
            <w:proofErr w:type="spellStart"/>
            <w:r w:rsidRPr="0018691B">
              <w:rPr>
                <w:i/>
                <w:iCs/>
              </w:rPr>
              <w:t>leptophyllus</w:t>
            </w:r>
            <w:proofErr w:type="spellEnd"/>
          </w:p>
        </w:tc>
      </w:tr>
      <w:tr w:rsidR="001212DC" w:rsidRPr="00E42E8F" w14:paraId="41B40635" w14:textId="77777777" w:rsidTr="00A1411E">
        <w:trPr>
          <w:trHeight w:val="290"/>
        </w:trPr>
        <w:tc>
          <w:tcPr>
            <w:tcW w:w="1843" w:type="dxa"/>
            <w:tcBorders>
              <w:bottom w:val="single" w:sz="4" w:space="0" w:color="auto"/>
            </w:tcBorders>
          </w:tcPr>
          <w:p w14:paraId="5409CE37" w14:textId="444403A9" w:rsidR="001212DC" w:rsidRPr="00042A0A" w:rsidRDefault="00926A2A">
            <w:pPr>
              <w:pStyle w:val="TableofFigures"/>
            </w:pPr>
            <w:r>
              <w:t>NZ Tea Tree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7390580" w14:textId="1952B51E" w:rsidR="001212DC" w:rsidRPr="00E42E8F" w:rsidRDefault="00C40C34">
            <w:pPr>
              <w:pStyle w:val="TableofFigures"/>
            </w:pPr>
            <w:r>
              <w:t>Mānuka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0194BA19" w14:textId="4BE84CB1" w:rsidR="001212DC" w:rsidRPr="00EC131B" w:rsidRDefault="00EC131B" w:rsidP="001212DC">
            <w:pPr>
              <w:pStyle w:val="TableofFigures"/>
              <w:rPr>
                <w:i/>
                <w:iCs/>
              </w:rPr>
            </w:pPr>
            <w:r w:rsidRPr="00EC131B">
              <w:rPr>
                <w:i/>
                <w:iCs/>
              </w:rPr>
              <w:t>Leptospermum scoparium</w:t>
            </w:r>
          </w:p>
        </w:tc>
      </w:tr>
      <w:tr w:rsidR="001212DC" w:rsidRPr="00E42E8F" w14:paraId="78FCB2AF" w14:textId="77777777" w:rsidTr="00A1411E">
        <w:trPr>
          <w:trHeight w:val="290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7F6EEEC7" w14:textId="20B9EC9E" w:rsidR="001212DC" w:rsidRPr="00042A0A" w:rsidRDefault="00C40C34">
            <w:pPr>
              <w:pStyle w:val="TableofFigures"/>
            </w:pPr>
            <w:r>
              <w:t>Lemonwood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5DCB56BB" w14:textId="505CBB7B" w:rsidR="001212DC" w:rsidRPr="00E42E8F" w:rsidRDefault="00C40C34">
            <w:pPr>
              <w:pStyle w:val="TableofFigures"/>
            </w:pPr>
            <w:r>
              <w:t>Tarata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14:paraId="5CCB294F" w14:textId="29B6141F" w:rsidR="001212DC" w:rsidRPr="00422EB7" w:rsidRDefault="00422EB7" w:rsidP="001212DC">
            <w:pPr>
              <w:pStyle w:val="TableofFigures"/>
              <w:rPr>
                <w:i/>
                <w:iCs/>
              </w:rPr>
            </w:pPr>
            <w:r w:rsidRPr="00422EB7">
              <w:rPr>
                <w:i/>
                <w:iCs/>
              </w:rPr>
              <w:t>Pittosporum eugenioides</w:t>
            </w:r>
          </w:p>
        </w:tc>
      </w:tr>
    </w:tbl>
    <w:p w14:paraId="60773592" w14:textId="77777777" w:rsidR="00787E57" w:rsidRDefault="00787E57" w:rsidP="00787E57">
      <w:pPr>
        <w:pStyle w:val="Heading4"/>
      </w:pPr>
    </w:p>
    <w:p w14:paraId="584F155A" w14:textId="687454E8" w:rsidR="00787E57" w:rsidRDefault="00787E57" w:rsidP="00787E57">
      <w:pPr>
        <w:pStyle w:val="Heading4"/>
      </w:pPr>
      <w:r>
        <w:t xml:space="preserve">Plant package purpose: Dryland </w:t>
      </w:r>
    </w:p>
    <w:tbl>
      <w:tblPr>
        <w:tblStyle w:val="DOC"/>
        <w:tblW w:w="9072" w:type="dxa"/>
        <w:tblBorders>
          <w:bottom w:val="none" w:sz="0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559"/>
        <w:gridCol w:w="142"/>
        <w:gridCol w:w="2882"/>
        <w:gridCol w:w="236"/>
        <w:gridCol w:w="2268"/>
      </w:tblGrid>
      <w:tr w:rsidR="004E3E68" w:rsidRPr="006A5F20" w14:paraId="0979A664" w14:textId="77777777" w:rsidTr="0D3077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1985" w:type="dxa"/>
            <w:tcBorders>
              <w:bottom w:val="none" w:sz="0" w:space="0" w:color="auto"/>
            </w:tcBorders>
            <w:shd w:val="clear" w:color="auto" w:fill="CEBCA2"/>
          </w:tcPr>
          <w:p w14:paraId="6BE1ED5E" w14:textId="7186F25C" w:rsidR="004E3E68" w:rsidRPr="00E42E8F" w:rsidRDefault="004E3E68" w:rsidP="00A56C61">
            <w:pPr>
              <w:pStyle w:val="TableofFigures"/>
              <w:rPr>
                <w:b/>
                <w:bCs/>
                <w:lang w:val="en-NZ" w:eastAsia="en-NZ"/>
              </w:rPr>
            </w:pPr>
            <w:r w:rsidRPr="00E42E8F">
              <w:rPr>
                <w:b/>
                <w:bCs/>
                <w:lang w:val="en-NZ" w:eastAsia="en-NZ"/>
              </w:rPr>
              <w:t>Common name</w:t>
            </w:r>
          </w:p>
        </w:tc>
        <w:tc>
          <w:tcPr>
            <w:tcW w:w="1701" w:type="dxa"/>
            <w:gridSpan w:val="2"/>
            <w:tcBorders>
              <w:bottom w:val="none" w:sz="0" w:space="0" w:color="auto"/>
            </w:tcBorders>
            <w:shd w:val="clear" w:color="auto" w:fill="CEBCA2"/>
          </w:tcPr>
          <w:p w14:paraId="6C045E08" w14:textId="7243B872" w:rsidR="004E3E68" w:rsidRPr="00E42E8F" w:rsidRDefault="0086456E" w:rsidP="00A56C61">
            <w:pPr>
              <w:pStyle w:val="TableofFigures"/>
              <w:rPr>
                <w:b/>
                <w:bCs/>
                <w:lang w:val="en-NZ" w:eastAsia="en-NZ"/>
              </w:rPr>
            </w:pPr>
            <w:r>
              <w:rPr>
                <w:b/>
                <w:bCs/>
                <w:lang w:val="en-NZ" w:eastAsia="en-NZ"/>
              </w:rPr>
              <w:t xml:space="preserve">Ingoa </w:t>
            </w:r>
            <w:r w:rsidR="004E3E68" w:rsidRPr="00E42E8F">
              <w:rPr>
                <w:b/>
                <w:bCs/>
                <w:lang w:val="en-NZ" w:eastAsia="en-NZ"/>
              </w:rPr>
              <w:t xml:space="preserve">Māori </w:t>
            </w:r>
          </w:p>
        </w:tc>
        <w:tc>
          <w:tcPr>
            <w:tcW w:w="3118" w:type="dxa"/>
            <w:gridSpan w:val="2"/>
            <w:tcBorders>
              <w:bottom w:val="none" w:sz="0" w:space="0" w:color="auto"/>
            </w:tcBorders>
            <w:shd w:val="clear" w:color="auto" w:fill="CEBCA2"/>
            <w:noWrap/>
            <w:hideMark/>
          </w:tcPr>
          <w:p w14:paraId="6CF30C70" w14:textId="052BBE57" w:rsidR="004E3E68" w:rsidRPr="00E42E8F" w:rsidRDefault="004E3E68" w:rsidP="00A56C61">
            <w:pPr>
              <w:pStyle w:val="TableofFigures"/>
              <w:rPr>
                <w:b/>
                <w:bCs/>
                <w:lang w:val="en-NZ" w:eastAsia="en-NZ"/>
              </w:rPr>
            </w:pPr>
            <w:r w:rsidRPr="00E42E8F">
              <w:rPr>
                <w:b/>
                <w:bCs/>
                <w:lang w:val="en-NZ" w:eastAsia="en-NZ"/>
              </w:rPr>
              <w:t>Species</w:t>
            </w:r>
          </w:p>
        </w:tc>
        <w:tc>
          <w:tcPr>
            <w:tcW w:w="2268" w:type="dxa"/>
            <w:tcBorders>
              <w:bottom w:val="none" w:sz="0" w:space="0" w:color="auto"/>
            </w:tcBorders>
            <w:shd w:val="clear" w:color="auto" w:fill="CEBCA2"/>
            <w:noWrap/>
            <w:hideMark/>
          </w:tcPr>
          <w:p w14:paraId="526861B8" w14:textId="797ABB84" w:rsidR="004E3E68" w:rsidRPr="00E42E8F" w:rsidRDefault="004E3E68" w:rsidP="00A56C61">
            <w:pPr>
              <w:pStyle w:val="TableofFigures"/>
              <w:jc w:val="center"/>
              <w:rPr>
                <w:b/>
                <w:bCs/>
                <w:lang w:val="en-NZ" w:eastAsia="en-NZ"/>
              </w:rPr>
            </w:pPr>
            <w:r w:rsidRPr="00E42E8F">
              <w:rPr>
                <w:b/>
                <w:bCs/>
                <w:lang w:val="en-NZ" w:eastAsia="en-NZ"/>
              </w:rPr>
              <w:t>Number</w:t>
            </w:r>
            <w:r>
              <w:rPr>
                <w:b/>
                <w:bCs/>
                <w:lang w:val="en-NZ" w:eastAsia="en-NZ"/>
              </w:rPr>
              <w:t xml:space="preserve"> of Plants</w:t>
            </w:r>
          </w:p>
        </w:tc>
      </w:tr>
      <w:tr w:rsidR="004E3E68" w:rsidRPr="006A5F20" w14:paraId="4DF91022" w14:textId="77777777" w:rsidTr="0D3077A3">
        <w:trPr>
          <w:trHeight w:val="300"/>
        </w:trPr>
        <w:tc>
          <w:tcPr>
            <w:tcW w:w="1985" w:type="dxa"/>
          </w:tcPr>
          <w:p w14:paraId="434A3B5B" w14:textId="610C9EB8" w:rsidR="004E3E68" w:rsidRPr="007738B2" w:rsidRDefault="004E3E68" w:rsidP="00A56C61">
            <w:pPr>
              <w:pStyle w:val="TableofFigures"/>
              <w:rPr>
                <w:i/>
                <w:iCs/>
                <w:lang w:val="en-NZ" w:eastAsia="en-NZ"/>
              </w:rPr>
            </w:pPr>
            <w:proofErr w:type="spellStart"/>
            <w:r w:rsidRPr="006A5F20">
              <w:rPr>
                <w:lang w:val="en-NZ" w:eastAsia="en-NZ"/>
              </w:rPr>
              <w:t>Kānuka</w:t>
            </w:r>
            <w:proofErr w:type="spellEnd"/>
            <w:r w:rsidRPr="006A5F20">
              <w:rPr>
                <w:lang w:val="en-NZ" w:eastAsia="en-NZ"/>
              </w:rPr>
              <w:t xml:space="preserve"> </w:t>
            </w:r>
          </w:p>
        </w:tc>
        <w:tc>
          <w:tcPr>
            <w:tcW w:w="1701" w:type="dxa"/>
            <w:gridSpan w:val="2"/>
          </w:tcPr>
          <w:p w14:paraId="40AF69F1" w14:textId="1D96D74C" w:rsidR="004E3E68" w:rsidRPr="007738B2" w:rsidRDefault="004E3E68" w:rsidP="00A56C61">
            <w:pPr>
              <w:pStyle w:val="TableofFigures"/>
              <w:rPr>
                <w:i/>
                <w:iCs/>
                <w:lang w:val="en-NZ" w:eastAsia="en-NZ"/>
              </w:rPr>
            </w:pPr>
            <w:proofErr w:type="spellStart"/>
            <w:r w:rsidRPr="006A5F20">
              <w:rPr>
                <w:lang w:val="en-NZ" w:eastAsia="en-NZ"/>
              </w:rPr>
              <w:t>Kānuka</w:t>
            </w:r>
            <w:proofErr w:type="spellEnd"/>
          </w:p>
        </w:tc>
        <w:tc>
          <w:tcPr>
            <w:tcW w:w="3118" w:type="dxa"/>
            <w:gridSpan w:val="2"/>
            <w:noWrap/>
            <w:hideMark/>
          </w:tcPr>
          <w:p w14:paraId="1AF0F5F0" w14:textId="1DBBF64B" w:rsidR="004E3E68" w:rsidRPr="007738B2" w:rsidRDefault="004E3E68" w:rsidP="00A56C61">
            <w:pPr>
              <w:pStyle w:val="TableofFigures"/>
              <w:rPr>
                <w:i/>
                <w:iCs/>
                <w:lang w:val="en-NZ" w:eastAsia="en-NZ"/>
              </w:rPr>
            </w:pPr>
            <w:proofErr w:type="spellStart"/>
            <w:r w:rsidRPr="007738B2">
              <w:rPr>
                <w:i/>
                <w:iCs/>
                <w:lang w:val="en-NZ" w:eastAsia="en-NZ"/>
              </w:rPr>
              <w:t>Kunzea</w:t>
            </w:r>
            <w:proofErr w:type="spellEnd"/>
            <w:r w:rsidRPr="007738B2">
              <w:rPr>
                <w:i/>
                <w:iCs/>
                <w:lang w:val="en-NZ" w:eastAsia="en-NZ"/>
              </w:rPr>
              <w:t xml:space="preserve"> serotina or robusta</w:t>
            </w:r>
          </w:p>
        </w:tc>
        <w:tc>
          <w:tcPr>
            <w:tcW w:w="2268" w:type="dxa"/>
            <w:noWrap/>
            <w:hideMark/>
          </w:tcPr>
          <w:p w14:paraId="21A83B56" w14:textId="77777777" w:rsidR="004E3E68" w:rsidRPr="006A5F20" w:rsidRDefault="004E3E68" w:rsidP="00A56C61">
            <w:pPr>
              <w:pStyle w:val="TableofFigures"/>
              <w:jc w:val="center"/>
              <w:rPr>
                <w:lang w:val="en-NZ" w:eastAsia="en-NZ"/>
              </w:rPr>
            </w:pPr>
            <w:r w:rsidRPr="006A5F20">
              <w:rPr>
                <w:lang w:val="en-NZ" w:eastAsia="en-NZ"/>
              </w:rPr>
              <w:t>344</w:t>
            </w:r>
          </w:p>
        </w:tc>
      </w:tr>
      <w:tr w:rsidR="004E3E68" w:rsidRPr="006A5F20" w14:paraId="57AFB458" w14:textId="77777777" w:rsidTr="0D3077A3">
        <w:trPr>
          <w:trHeight w:val="300"/>
        </w:trPr>
        <w:tc>
          <w:tcPr>
            <w:tcW w:w="1985" w:type="dxa"/>
          </w:tcPr>
          <w:p w14:paraId="671C9E8E" w14:textId="3C31D6E1" w:rsidR="004E3E68" w:rsidRPr="007738B2" w:rsidRDefault="004E3E68" w:rsidP="00A56C61">
            <w:pPr>
              <w:pStyle w:val="TableofFigures"/>
              <w:rPr>
                <w:i/>
                <w:iCs/>
                <w:lang w:val="en-NZ" w:eastAsia="en-NZ"/>
              </w:rPr>
            </w:pPr>
            <w:r w:rsidRPr="006A5F20">
              <w:rPr>
                <w:lang w:val="en-NZ" w:eastAsia="en-NZ"/>
              </w:rPr>
              <w:t>Native broom</w:t>
            </w:r>
          </w:p>
        </w:tc>
        <w:tc>
          <w:tcPr>
            <w:tcW w:w="1701" w:type="dxa"/>
            <w:gridSpan w:val="2"/>
          </w:tcPr>
          <w:p w14:paraId="43CD1212" w14:textId="3ECE5214" w:rsidR="004E3E68" w:rsidRPr="007738B2" w:rsidRDefault="004E3E68" w:rsidP="00A56C61">
            <w:pPr>
              <w:pStyle w:val="TableofFigures"/>
              <w:rPr>
                <w:i/>
                <w:iCs/>
                <w:lang w:val="en-NZ" w:eastAsia="en-NZ"/>
              </w:rPr>
            </w:pPr>
            <w:proofErr w:type="spellStart"/>
            <w:r w:rsidRPr="006A5F20">
              <w:rPr>
                <w:lang w:val="en-NZ" w:eastAsia="en-NZ"/>
              </w:rPr>
              <w:t>Mākaka</w:t>
            </w:r>
            <w:proofErr w:type="spellEnd"/>
          </w:p>
        </w:tc>
        <w:tc>
          <w:tcPr>
            <w:tcW w:w="3118" w:type="dxa"/>
            <w:gridSpan w:val="2"/>
            <w:noWrap/>
            <w:hideMark/>
          </w:tcPr>
          <w:p w14:paraId="66ECC38A" w14:textId="2DF8D228" w:rsidR="004E3E68" w:rsidRPr="007738B2" w:rsidRDefault="004E3E68" w:rsidP="00A56C61">
            <w:pPr>
              <w:pStyle w:val="TableofFigures"/>
              <w:rPr>
                <w:i/>
                <w:iCs/>
                <w:lang w:val="en-NZ" w:eastAsia="en-NZ"/>
              </w:rPr>
            </w:pPr>
            <w:proofErr w:type="spellStart"/>
            <w:r w:rsidRPr="007738B2">
              <w:rPr>
                <w:i/>
                <w:iCs/>
                <w:lang w:val="en-NZ" w:eastAsia="en-NZ"/>
              </w:rPr>
              <w:t>Carmichaelia</w:t>
            </w:r>
            <w:proofErr w:type="spellEnd"/>
            <w:r w:rsidRPr="007738B2">
              <w:rPr>
                <w:i/>
                <w:iCs/>
                <w:lang w:val="en-NZ" w:eastAsia="en-NZ"/>
              </w:rPr>
              <w:t xml:space="preserve"> australis</w:t>
            </w:r>
          </w:p>
        </w:tc>
        <w:tc>
          <w:tcPr>
            <w:tcW w:w="2268" w:type="dxa"/>
            <w:noWrap/>
            <w:hideMark/>
          </w:tcPr>
          <w:p w14:paraId="6643F234" w14:textId="77777777" w:rsidR="004E3E68" w:rsidRPr="006A5F20" w:rsidRDefault="004E3E68" w:rsidP="00A56C61">
            <w:pPr>
              <w:pStyle w:val="TableofFigures"/>
              <w:jc w:val="center"/>
              <w:rPr>
                <w:lang w:val="en-NZ" w:eastAsia="en-NZ"/>
              </w:rPr>
            </w:pPr>
            <w:r w:rsidRPr="006A5F20">
              <w:rPr>
                <w:lang w:val="en-NZ" w:eastAsia="en-NZ"/>
              </w:rPr>
              <w:t>80</w:t>
            </w:r>
          </w:p>
        </w:tc>
      </w:tr>
      <w:tr w:rsidR="004E3E68" w:rsidRPr="006A5F20" w14:paraId="6E559F28" w14:textId="77777777" w:rsidTr="0D3077A3">
        <w:trPr>
          <w:trHeight w:val="300"/>
        </w:trPr>
        <w:tc>
          <w:tcPr>
            <w:tcW w:w="1985" w:type="dxa"/>
          </w:tcPr>
          <w:p w14:paraId="04B5C595" w14:textId="56EF6B3D" w:rsidR="004E3E68" w:rsidRPr="007738B2" w:rsidRDefault="004E3E68" w:rsidP="00A56C61">
            <w:pPr>
              <w:pStyle w:val="TableofFigures"/>
              <w:rPr>
                <w:i/>
                <w:iCs/>
                <w:lang w:val="en-NZ" w:eastAsia="en-NZ"/>
              </w:rPr>
            </w:pPr>
            <w:r w:rsidRPr="006A5F20">
              <w:rPr>
                <w:lang w:val="en-NZ" w:eastAsia="en-NZ"/>
              </w:rPr>
              <w:t xml:space="preserve">Shrubby </w:t>
            </w:r>
            <w:proofErr w:type="spellStart"/>
            <w:r w:rsidRPr="006A5F20">
              <w:rPr>
                <w:lang w:val="en-NZ" w:eastAsia="en-NZ"/>
              </w:rPr>
              <w:t>to</w:t>
            </w:r>
            <w:r w:rsidR="0016065A">
              <w:rPr>
                <w:lang w:val="en-NZ" w:eastAsia="en-NZ"/>
              </w:rPr>
              <w:t>r</w:t>
            </w:r>
            <w:r w:rsidRPr="006A5F20">
              <w:rPr>
                <w:lang w:val="en-NZ" w:eastAsia="en-NZ"/>
              </w:rPr>
              <w:t>oraro</w:t>
            </w:r>
            <w:proofErr w:type="spellEnd"/>
          </w:p>
        </w:tc>
        <w:tc>
          <w:tcPr>
            <w:tcW w:w="1701" w:type="dxa"/>
            <w:gridSpan w:val="2"/>
          </w:tcPr>
          <w:p w14:paraId="67C7BC61" w14:textId="0C2FB072" w:rsidR="004E3E68" w:rsidRPr="007738B2" w:rsidRDefault="004E3E68" w:rsidP="00A56C61">
            <w:pPr>
              <w:pStyle w:val="TableofFigures"/>
              <w:rPr>
                <w:i/>
                <w:iCs/>
                <w:lang w:val="en-NZ" w:eastAsia="en-NZ"/>
              </w:rPr>
            </w:pPr>
            <w:proofErr w:type="spellStart"/>
            <w:r w:rsidRPr="006A5F20">
              <w:rPr>
                <w:lang w:val="en-NZ" w:eastAsia="en-NZ"/>
              </w:rPr>
              <w:t>Tororaro</w:t>
            </w:r>
            <w:proofErr w:type="spellEnd"/>
            <w:r w:rsidRPr="006A5F20">
              <w:rPr>
                <w:lang w:val="en-NZ" w:eastAsia="en-NZ"/>
              </w:rPr>
              <w:t xml:space="preserve"> </w:t>
            </w:r>
          </w:p>
        </w:tc>
        <w:tc>
          <w:tcPr>
            <w:tcW w:w="3118" w:type="dxa"/>
            <w:gridSpan w:val="2"/>
            <w:noWrap/>
            <w:hideMark/>
          </w:tcPr>
          <w:p w14:paraId="0AA66CB0" w14:textId="7547636F" w:rsidR="004E3E68" w:rsidRPr="007738B2" w:rsidRDefault="004E3E68" w:rsidP="00A56C61">
            <w:pPr>
              <w:pStyle w:val="TableofFigures"/>
              <w:rPr>
                <w:i/>
                <w:iCs/>
                <w:lang w:val="en-NZ" w:eastAsia="en-NZ"/>
              </w:rPr>
            </w:pPr>
            <w:proofErr w:type="spellStart"/>
            <w:r w:rsidRPr="007738B2">
              <w:rPr>
                <w:i/>
                <w:iCs/>
                <w:lang w:val="en-NZ" w:eastAsia="en-NZ"/>
              </w:rPr>
              <w:t>Muehlenbeckia</w:t>
            </w:r>
            <w:proofErr w:type="spellEnd"/>
            <w:r w:rsidRPr="007738B2">
              <w:rPr>
                <w:i/>
                <w:iCs/>
                <w:lang w:val="en-NZ" w:eastAsia="en-NZ"/>
              </w:rPr>
              <w:t xml:space="preserve"> </w:t>
            </w:r>
            <w:proofErr w:type="spellStart"/>
            <w:r w:rsidRPr="007738B2">
              <w:rPr>
                <w:i/>
                <w:iCs/>
                <w:lang w:val="en-NZ" w:eastAsia="en-NZ"/>
              </w:rPr>
              <w:t>astonii</w:t>
            </w:r>
            <w:proofErr w:type="spellEnd"/>
          </w:p>
        </w:tc>
        <w:tc>
          <w:tcPr>
            <w:tcW w:w="2268" w:type="dxa"/>
            <w:noWrap/>
            <w:hideMark/>
          </w:tcPr>
          <w:p w14:paraId="155B659B" w14:textId="77777777" w:rsidR="004E3E68" w:rsidRPr="006A5F20" w:rsidRDefault="004E3E68" w:rsidP="00A56C61">
            <w:pPr>
              <w:pStyle w:val="TableofFigures"/>
              <w:jc w:val="center"/>
              <w:rPr>
                <w:lang w:val="en-NZ" w:eastAsia="en-NZ"/>
              </w:rPr>
            </w:pPr>
            <w:r w:rsidRPr="006A5F20">
              <w:rPr>
                <w:lang w:val="en-NZ" w:eastAsia="en-NZ"/>
              </w:rPr>
              <w:t>100</w:t>
            </w:r>
          </w:p>
        </w:tc>
      </w:tr>
      <w:tr w:rsidR="004E3E68" w:rsidRPr="006A5F20" w14:paraId="46252FD2" w14:textId="77777777" w:rsidTr="0D3077A3">
        <w:trPr>
          <w:trHeight w:val="300"/>
        </w:trPr>
        <w:tc>
          <w:tcPr>
            <w:tcW w:w="1985" w:type="dxa"/>
          </w:tcPr>
          <w:p w14:paraId="5411EE34" w14:textId="1C765528" w:rsidR="004E3E68" w:rsidRPr="007738B2" w:rsidRDefault="004E3E68" w:rsidP="00A56C61">
            <w:pPr>
              <w:pStyle w:val="TableofFigures"/>
              <w:rPr>
                <w:i/>
                <w:iCs/>
                <w:lang w:val="en-NZ" w:eastAsia="en-NZ"/>
              </w:rPr>
            </w:pPr>
            <w:r w:rsidRPr="006A5F20">
              <w:rPr>
                <w:lang w:val="en-NZ" w:eastAsia="en-NZ"/>
              </w:rPr>
              <w:t>Cottonwood</w:t>
            </w:r>
          </w:p>
        </w:tc>
        <w:tc>
          <w:tcPr>
            <w:tcW w:w="1701" w:type="dxa"/>
            <w:gridSpan w:val="2"/>
          </w:tcPr>
          <w:p w14:paraId="1ED45147" w14:textId="1C90BD77" w:rsidR="004E3E68" w:rsidRPr="007738B2" w:rsidRDefault="004E3E68" w:rsidP="00A56C61">
            <w:pPr>
              <w:pStyle w:val="TableofFigures"/>
              <w:rPr>
                <w:i/>
                <w:iCs/>
                <w:lang w:val="en-NZ" w:eastAsia="en-NZ"/>
              </w:rPr>
            </w:pPr>
            <w:proofErr w:type="spellStart"/>
            <w:r w:rsidRPr="006A5F20">
              <w:rPr>
                <w:lang w:val="en-NZ" w:eastAsia="en-NZ"/>
              </w:rPr>
              <w:t>Tauhinu</w:t>
            </w:r>
            <w:proofErr w:type="spellEnd"/>
            <w:r w:rsidRPr="006A5F20">
              <w:rPr>
                <w:lang w:val="en-NZ" w:eastAsia="en-NZ"/>
              </w:rPr>
              <w:t xml:space="preserve"> </w:t>
            </w:r>
          </w:p>
        </w:tc>
        <w:tc>
          <w:tcPr>
            <w:tcW w:w="3118" w:type="dxa"/>
            <w:gridSpan w:val="2"/>
            <w:noWrap/>
            <w:hideMark/>
          </w:tcPr>
          <w:p w14:paraId="65C7B60B" w14:textId="4A93C900" w:rsidR="004E3E68" w:rsidRPr="007738B2" w:rsidRDefault="004E3E68" w:rsidP="00A56C61">
            <w:pPr>
              <w:pStyle w:val="TableofFigures"/>
              <w:rPr>
                <w:i/>
                <w:iCs/>
                <w:lang w:val="en-NZ" w:eastAsia="en-NZ"/>
              </w:rPr>
            </w:pPr>
            <w:proofErr w:type="spellStart"/>
            <w:r w:rsidRPr="007738B2">
              <w:rPr>
                <w:i/>
                <w:iCs/>
                <w:lang w:val="en-NZ" w:eastAsia="en-NZ"/>
              </w:rPr>
              <w:t>Ozothamnus</w:t>
            </w:r>
            <w:proofErr w:type="spellEnd"/>
            <w:r w:rsidRPr="007738B2">
              <w:rPr>
                <w:i/>
                <w:iCs/>
                <w:lang w:val="en-NZ" w:eastAsia="en-NZ"/>
              </w:rPr>
              <w:t xml:space="preserve"> </w:t>
            </w:r>
            <w:proofErr w:type="spellStart"/>
            <w:r w:rsidRPr="007738B2">
              <w:rPr>
                <w:i/>
                <w:iCs/>
                <w:lang w:val="en-NZ" w:eastAsia="en-NZ"/>
              </w:rPr>
              <w:t>leptophyllus</w:t>
            </w:r>
            <w:proofErr w:type="spellEnd"/>
          </w:p>
        </w:tc>
        <w:tc>
          <w:tcPr>
            <w:tcW w:w="2268" w:type="dxa"/>
            <w:noWrap/>
            <w:hideMark/>
          </w:tcPr>
          <w:p w14:paraId="4C286E88" w14:textId="77777777" w:rsidR="004E3E68" w:rsidRPr="006A5F20" w:rsidRDefault="004E3E68" w:rsidP="00A56C61">
            <w:pPr>
              <w:pStyle w:val="TableofFigures"/>
              <w:jc w:val="center"/>
              <w:rPr>
                <w:lang w:val="en-NZ" w:eastAsia="en-NZ"/>
              </w:rPr>
            </w:pPr>
            <w:r w:rsidRPr="006A5F20">
              <w:rPr>
                <w:lang w:val="en-NZ" w:eastAsia="en-NZ"/>
              </w:rPr>
              <w:t>100</w:t>
            </w:r>
          </w:p>
        </w:tc>
      </w:tr>
      <w:tr w:rsidR="004E3E68" w:rsidRPr="006A5F20" w14:paraId="362FD91B" w14:textId="77777777" w:rsidTr="0D3077A3">
        <w:trPr>
          <w:trHeight w:val="300"/>
        </w:trPr>
        <w:tc>
          <w:tcPr>
            <w:tcW w:w="1985" w:type="dxa"/>
          </w:tcPr>
          <w:p w14:paraId="153BD05A" w14:textId="14F654BE" w:rsidR="004E3E68" w:rsidRPr="007738B2" w:rsidRDefault="0B454A2C" w:rsidP="7823C380">
            <w:pPr>
              <w:pStyle w:val="TableofFigures"/>
              <w:rPr>
                <w:lang w:val="en-NZ" w:eastAsia="en-NZ"/>
              </w:rPr>
            </w:pPr>
            <w:r w:rsidRPr="79194DAD">
              <w:rPr>
                <w:lang w:val="en-NZ" w:eastAsia="en-NZ"/>
              </w:rPr>
              <w:t>Mi</w:t>
            </w:r>
            <w:r w:rsidR="41B3AB04" w:rsidRPr="79194DAD">
              <w:rPr>
                <w:lang w:val="en-NZ" w:eastAsia="en-NZ"/>
              </w:rPr>
              <w:t>ngimingi</w:t>
            </w:r>
          </w:p>
        </w:tc>
        <w:tc>
          <w:tcPr>
            <w:tcW w:w="1701" w:type="dxa"/>
            <w:gridSpan w:val="2"/>
          </w:tcPr>
          <w:p w14:paraId="3D60A404" w14:textId="77C12C9C" w:rsidR="004E3E68" w:rsidRPr="007738B2" w:rsidRDefault="004E3E68" w:rsidP="00A56C61">
            <w:pPr>
              <w:pStyle w:val="TableofFigures"/>
              <w:rPr>
                <w:i/>
                <w:iCs/>
                <w:lang w:val="en-NZ" w:eastAsia="en-NZ"/>
              </w:rPr>
            </w:pPr>
            <w:proofErr w:type="spellStart"/>
            <w:r w:rsidRPr="006A5F20">
              <w:rPr>
                <w:lang w:val="en-NZ" w:eastAsia="en-NZ"/>
              </w:rPr>
              <w:t>Mi</w:t>
            </w:r>
            <w:r>
              <w:rPr>
                <w:lang w:val="en-NZ" w:eastAsia="en-NZ"/>
              </w:rPr>
              <w:t>kimiki</w:t>
            </w:r>
            <w:proofErr w:type="spellEnd"/>
            <w:r w:rsidRPr="006A5F20">
              <w:rPr>
                <w:lang w:val="en-NZ" w:eastAsia="en-NZ"/>
              </w:rPr>
              <w:t xml:space="preserve"> </w:t>
            </w:r>
          </w:p>
        </w:tc>
        <w:tc>
          <w:tcPr>
            <w:tcW w:w="3118" w:type="dxa"/>
            <w:gridSpan w:val="2"/>
            <w:noWrap/>
            <w:hideMark/>
          </w:tcPr>
          <w:p w14:paraId="1BA87205" w14:textId="2774F113" w:rsidR="004E3E68" w:rsidRPr="007738B2" w:rsidRDefault="004E3E68" w:rsidP="00A56C61">
            <w:pPr>
              <w:pStyle w:val="TableofFigures"/>
              <w:rPr>
                <w:i/>
                <w:iCs/>
                <w:lang w:val="en-NZ" w:eastAsia="en-NZ"/>
              </w:rPr>
            </w:pPr>
            <w:r w:rsidRPr="007738B2">
              <w:rPr>
                <w:i/>
                <w:iCs/>
                <w:lang w:val="en-NZ" w:eastAsia="en-NZ"/>
              </w:rPr>
              <w:t xml:space="preserve">Coprosma </w:t>
            </w:r>
            <w:proofErr w:type="spellStart"/>
            <w:r w:rsidRPr="007738B2">
              <w:rPr>
                <w:i/>
                <w:iCs/>
                <w:lang w:val="en-NZ" w:eastAsia="en-NZ"/>
              </w:rPr>
              <w:t>crassifolia</w:t>
            </w:r>
            <w:proofErr w:type="spellEnd"/>
            <w:r w:rsidRPr="007738B2">
              <w:rPr>
                <w:i/>
                <w:iCs/>
                <w:lang w:val="en-NZ" w:eastAsia="en-NZ"/>
              </w:rPr>
              <w:t xml:space="preserve"> </w:t>
            </w:r>
            <w:r w:rsidR="00C218AC">
              <w:rPr>
                <w:i/>
                <w:iCs/>
                <w:lang w:val="en-NZ" w:eastAsia="en-NZ"/>
              </w:rPr>
              <w:t xml:space="preserve">/ </w:t>
            </w:r>
            <w:proofErr w:type="spellStart"/>
            <w:r w:rsidRPr="007738B2">
              <w:rPr>
                <w:i/>
                <w:iCs/>
                <w:lang w:val="en-NZ" w:eastAsia="en-NZ"/>
              </w:rPr>
              <w:t>propinqua</w:t>
            </w:r>
            <w:proofErr w:type="spellEnd"/>
          </w:p>
        </w:tc>
        <w:tc>
          <w:tcPr>
            <w:tcW w:w="2268" w:type="dxa"/>
            <w:noWrap/>
            <w:hideMark/>
          </w:tcPr>
          <w:p w14:paraId="0CF1E020" w14:textId="77777777" w:rsidR="004E3E68" w:rsidRPr="006A5F20" w:rsidRDefault="004E3E68" w:rsidP="00A56C61">
            <w:pPr>
              <w:pStyle w:val="TableofFigures"/>
              <w:jc w:val="center"/>
              <w:rPr>
                <w:lang w:val="en-NZ" w:eastAsia="en-NZ"/>
              </w:rPr>
            </w:pPr>
            <w:r w:rsidRPr="006A5F20">
              <w:rPr>
                <w:lang w:val="en-NZ" w:eastAsia="en-NZ"/>
              </w:rPr>
              <w:t>336</w:t>
            </w:r>
          </w:p>
        </w:tc>
      </w:tr>
      <w:tr w:rsidR="004E3E68" w:rsidRPr="006A5F20" w14:paraId="4D3BAF8F" w14:textId="77777777" w:rsidTr="0D3077A3">
        <w:trPr>
          <w:trHeight w:val="300"/>
        </w:trPr>
        <w:tc>
          <w:tcPr>
            <w:tcW w:w="1985" w:type="dxa"/>
          </w:tcPr>
          <w:p w14:paraId="4332B80E" w14:textId="5954D53B" w:rsidR="004E3E68" w:rsidRPr="007738B2" w:rsidRDefault="004E3E68" w:rsidP="00A56C61">
            <w:pPr>
              <w:pStyle w:val="TableofFigures"/>
              <w:rPr>
                <w:i/>
                <w:iCs/>
                <w:lang w:val="en-NZ" w:eastAsia="en-NZ"/>
              </w:rPr>
            </w:pPr>
            <w:r w:rsidRPr="006A5F20">
              <w:rPr>
                <w:lang w:val="en-NZ" w:eastAsia="en-NZ"/>
              </w:rPr>
              <w:t>Small-leaf tree daisy</w:t>
            </w:r>
          </w:p>
        </w:tc>
        <w:tc>
          <w:tcPr>
            <w:tcW w:w="1701" w:type="dxa"/>
            <w:gridSpan w:val="2"/>
          </w:tcPr>
          <w:p w14:paraId="263FB403" w14:textId="48D94738" w:rsidR="004E3E68" w:rsidRPr="007738B2" w:rsidRDefault="004E3E68" w:rsidP="00A56C61">
            <w:pPr>
              <w:pStyle w:val="TableofFigures"/>
              <w:rPr>
                <w:i/>
                <w:iCs/>
                <w:lang w:val="en-NZ" w:eastAsia="en-NZ"/>
              </w:rPr>
            </w:pPr>
            <w:r w:rsidRPr="006A5F20">
              <w:rPr>
                <w:lang w:val="en-NZ" w:eastAsia="en-NZ"/>
              </w:rPr>
              <w:t> </w:t>
            </w:r>
          </w:p>
        </w:tc>
        <w:tc>
          <w:tcPr>
            <w:tcW w:w="3118" w:type="dxa"/>
            <w:gridSpan w:val="2"/>
            <w:noWrap/>
            <w:hideMark/>
          </w:tcPr>
          <w:p w14:paraId="64A8C476" w14:textId="09C27E08" w:rsidR="004E3E68" w:rsidRPr="007738B2" w:rsidRDefault="004E3E68" w:rsidP="00A56C61">
            <w:pPr>
              <w:pStyle w:val="TableofFigures"/>
              <w:rPr>
                <w:i/>
                <w:iCs/>
                <w:lang w:val="en-NZ" w:eastAsia="en-NZ"/>
              </w:rPr>
            </w:pPr>
            <w:r w:rsidRPr="007738B2">
              <w:rPr>
                <w:i/>
                <w:iCs/>
                <w:lang w:val="en-NZ" w:eastAsia="en-NZ"/>
              </w:rPr>
              <w:t xml:space="preserve">Olearia </w:t>
            </w:r>
            <w:proofErr w:type="spellStart"/>
            <w:r w:rsidRPr="007738B2">
              <w:rPr>
                <w:i/>
                <w:iCs/>
                <w:lang w:val="en-NZ" w:eastAsia="en-NZ"/>
              </w:rPr>
              <w:t>adenocarpa</w:t>
            </w:r>
            <w:proofErr w:type="spellEnd"/>
          </w:p>
        </w:tc>
        <w:tc>
          <w:tcPr>
            <w:tcW w:w="2268" w:type="dxa"/>
            <w:noWrap/>
            <w:hideMark/>
          </w:tcPr>
          <w:p w14:paraId="6E299B67" w14:textId="77777777" w:rsidR="004E3E68" w:rsidRPr="006A5F20" w:rsidRDefault="004E3E68" w:rsidP="00A56C61">
            <w:pPr>
              <w:pStyle w:val="TableofFigures"/>
              <w:jc w:val="center"/>
              <w:rPr>
                <w:lang w:val="en-NZ" w:eastAsia="en-NZ"/>
              </w:rPr>
            </w:pPr>
            <w:r w:rsidRPr="006A5F20">
              <w:rPr>
                <w:lang w:val="en-NZ" w:eastAsia="en-NZ"/>
              </w:rPr>
              <w:t>20</w:t>
            </w:r>
          </w:p>
        </w:tc>
      </w:tr>
      <w:tr w:rsidR="004E3E68" w:rsidRPr="006A5F20" w14:paraId="546FAA02" w14:textId="77777777" w:rsidTr="0D3077A3">
        <w:trPr>
          <w:trHeight w:val="300"/>
        </w:trPr>
        <w:tc>
          <w:tcPr>
            <w:tcW w:w="1985" w:type="dxa"/>
            <w:tcBorders>
              <w:bottom w:val="single" w:sz="4" w:space="0" w:color="auto"/>
            </w:tcBorders>
          </w:tcPr>
          <w:p w14:paraId="79880FAF" w14:textId="268527C8" w:rsidR="004E3E68" w:rsidRPr="007738B2" w:rsidRDefault="004E3E68" w:rsidP="00A56C61">
            <w:pPr>
              <w:pStyle w:val="TableofFigures"/>
              <w:rPr>
                <w:i/>
                <w:iCs/>
                <w:lang w:val="en-NZ" w:eastAsia="en-NZ"/>
              </w:rPr>
            </w:pPr>
            <w:r w:rsidRPr="006A5F20">
              <w:rPr>
                <w:lang w:val="en-NZ" w:eastAsia="en-NZ"/>
              </w:rPr>
              <w:t>Porcupine bush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14:paraId="2C1228D7" w14:textId="0B8B20ED" w:rsidR="004E3E68" w:rsidRPr="007738B2" w:rsidRDefault="004E3E68" w:rsidP="0D3077A3">
            <w:pPr>
              <w:pStyle w:val="TableofFigures"/>
              <w:rPr>
                <w:lang w:val="en-NZ" w:eastAsia="en-NZ"/>
              </w:rPr>
            </w:pPr>
          </w:p>
        </w:tc>
        <w:tc>
          <w:tcPr>
            <w:tcW w:w="3118" w:type="dxa"/>
            <w:gridSpan w:val="2"/>
            <w:tcBorders>
              <w:bottom w:val="single" w:sz="4" w:space="0" w:color="auto"/>
            </w:tcBorders>
            <w:noWrap/>
            <w:hideMark/>
          </w:tcPr>
          <w:p w14:paraId="05CAE56F" w14:textId="3E42F1AE" w:rsidR="004E3E68" w:rsidRPr="007738B2" w:rsidRDefault="004E3E68" w:rsidP="00A56C61">
            <w:pPr>
              <w:pStyle w:val="TableofFigures"/>
              <w:rPr>
                <w:i/>
                <w:iCs/>
                <w:lang w:val="en-NZ" w:eastAsia="en-NZ"/>
              </w:rPr>
            </w:pPr>
            <w:r w:rsidRPr="007738B2">
              <w:rPr>
                <w:i/>
                <w:iCs/>
                <w:lang w:val="en-NZ" w:eastAsia="en-NZ"/>
              </w:rPr>
              <w:t>Melicytus alpinus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noWrap/>
            <w:hideMark/>
          </w:tcPr>
          <w:p w14:paraId="0EE3CE57" w14:textId="77777777" w:rsidR="004E3E68" w:rsidRPr="006A5F20" w:rsidRDefault="004E3E68" w:rsidP="00A56C61">
            <w:pPr>
              <w:pStyle w:val="TableofFigures"/>
              <w:jc w:val="center"/>
              <w:rPr>
                <w:lang w:val="en-NZ" w:eastAsia="en-NZ"/>
              </w:rPr>
            </w:pPr>
            <w:r w:rsidRPr="006A5F20">
              <w:rPr>
                <w:lang w:val="en-NZ" w:eastAsia="en-NZ"/>
              </w:rPr>
              <w:t>20</w:t>
            </w:r>
          </w:p>
        </w:tc>
      </w:tr>
      <w:tr w:rsidR="004E3E68" w:rsidRPr="006A5F20" w14:paraId="19DBF155" w14:textId="77777777" w:rsidTr="0D3077A3">
        <w:trPr>
          <w:trHeight w:val="29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4FE11F9B" w14:textId="5D53EAFD" w:rsidR="004E3E68" w:rsidRPr="006A5F20" w:rsidRDefault="004E3E68" w:rsidP="00A56C61">
            <w:pPr>
              <w:pStyle w:val="TableofFigures"/>
              <w:rPr>
                <w:lang w:val="en-NZ" w:eastAsia="en-NZ"/>
              </w:rPr>
            </w:pPr>
            <w:r w:rsidRPr="006A5F20">
              <w:rPr>
                <w:lang w:val="en-NZ" w:eastAsia="en-NZ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3D9EDA8" w14:textId="2BC59507" w:rsidR="004E3E68" w:rsidRPr="006A5F20" w:rsidRDefault="004E3E68" w:rsidP="00A56C61">
            <w:pPr>
              <w:pStyle w:val="TableofFigures"/>
              <w:rPr>
                <w:lang w:val="en-NZ" w:eastAsia="en-NZ"/>
              </w:rPr>
            </w:pPr>
            <w:r w:rsidRPr="0036257C">
              <w:rPr>
                <w:b/>
                <w:bCs/>
                <w:lang w:val="en-NZ" w:eastAsia="en-NZ"/>
              </w:rPr>
              <w:t> </w:t>
            </w:r>
          </w:p>
        </w:tc>
        <w:tc>
          <w:tcPr>
            <w:tcW w:w="302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6F0248F" w14:textId="72EB6BD6" w:rsidR="004E3E68" w:rsidRPr="00A56C61" w:rsidRDefault="004E3E68" w:rsidP="00A56C61">
            <w:pPr>
              <w:pStyle w:val="TableofFigures"/>
              <w:jc w:val="right"/>
              <w:rPr>
                <w:b/>
                <w:bCs/>
                <w:lang w:val="en-NZ" w:eastAsia="en-NZ"/>
              </w:rPr>
            </w:pPr>
            <w:r w:rsidRPr="00A56C61">
              <w:rPr>
                <w:b/>
                <w:bCs/>
                <w:lang w:val="en-NZ" w:eastAsia="en-NZ"/>
              </w:rPr>
              <w:t> Total:</w:t>
            </w:r>
          </w:p>
        </w:tc>
        <w:tc>
          <w:tcPr>
            <w:tcW w:w="250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34F0768" w14:textId="5BA6559C" w:rsidR="004E3E68" w:rsidRPr="006A5F20" w:rsidRDefault="004213B1" w:rsidP="00A56C61">
            <w:pPr>
              <w:pStyle w:val="TableofFigures"/>
              <w:jc w:val="center"/>
              <w:rPr>
                <w:lang w:val="en-NZ" w:eastAsia="en-NZ"/>
              </w:rPr>
            </w:pPr>
            <w:r>
              <w:rPr>
                <w:lang w:val="en-NZ" w:eastAsia="en-NZ"/>
              </w:rPr>
              <w:t xml:space="preserve">    </w:t>
            </w:r>
            <w:r w:rsidR="004E3E68">
              <w:rPr>
                <w:lang w:val="en-NZ" w:eastAsia="en-NZ"/>
              </w:rPr>
              <w:t>1000</w:t>
            </w:r>
          </w:p>
        </w:tc>
      </w:tr>
    </w:tbl>
    <w:p w14:paraId="387D9E9F" w14:textId="78C90E65" w:rsidR="00787E57" w:rsidRDefault="00787E57" w:rsidP="00E42E8F">
      <w:pPr>
        <w:pStyle w:val="Heading5"/>
      </w:pPr>
      <w:r w:rsidRPr="00684CC3">
        <w:t xml:space="preserve">Recommended </w:t>
      </w:r>
      <w:r>
        <w:t>dryland</w:t>
      </w:r>
      <w:r w:rsidRPr="00684CC3">
        <w:t xml:space="preserve"> species available for $5 per plant</w:t>
      </w:r>
    </w:p>
    <w:tbl>
      <w:tblPr>
        <w:tblStyle w:val="DOC"/>
        <w:tblW w:w="9072" w:type="dxa"/>
        <w:tblBorders>
          <w:bottom w:val="none" w:sz="0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701"/>
        <w:gridCol w:w="5386"/>
      </w:tblGrid>
      <w:tr w:rsidR="00A56C61" w:rsidRPr="00696C6F" w14:paraId="76C8A93F" w14:textId="77777777" w:rsidTr="460B6F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tcW w:w="1985" w:type="dxa"/>
            <w:tcBorders>
              <w:bottom w:val="none" w:sz="0" w:space="0" w:color="auto"/>
            </w:tcBorders>
            <w:shd w:val="clear" w:color="auto" w:fill="DBCEBB"/>
          </w:tcPr>
          <w:p w14:paraId="52BE69E8" w14:textId="7D86FE50" w:rsidR="00A56C61" w:rsidRPr="00E42E8F" w:rsidRDefault="00A56C61" w:rsidP="00A56C61">
            <w:pPr>
              <w:pStyle w:val="TableofFigures"/>
              <w:rPr>
                <w:b/>
                <w:bCs/>
              </w:rPr>
            </w:pPr>
            <w:r w:rsidRPr="00E42E8F">
              <w:rPr>
                <w:b/>
                <w:bCs/>
              </w:rPr>
              <w:t>Common name</w:t>
            </w:r>
          </w:p>
        </w:tc>
        <w:tc>
          <w:tcPr>
            <w:tcW w:w="1701" w:type="dxa"/>
            <w:tcBorders>
              <w:bottom w:val="none" w:sz="0" w:space="0" w:color="auto"/>
            </w:tcBorders>
            <w:shd w:val="clear" w:color="auto" w:fill="DBCEBB"/>
          </w:tcPr>
          <w:p w14:paraId="257B64DA" w14:textId="63F23987" w:rsidR="00A56C61" w:rsidRPr="00E42E8F" w:rsidRDefault="0086456E" w:rsidP="00A56C61">
            <w:pPr>
              <w:pStyle w:val="TableofFigures"/>
              <w:rPr>
                <w:b/>
                <w:bCs/>
              </w:rPr>
            </w:pPr>
            <w:r>
              <w:rPr>
                <w:b/>
                <w:bCs/>
              </w:rPr>
              <w:t xml:space="preserve">Ingoa </w:t>
            </w:r>
            <w:r w:rsidR="00A56C61" w:rsidRPr="00E42E8F">
              <w:rPr>
                <w:b/>
                <w:bCs/>
              </w:rPr>
              <w:t>Māori</w:t>
            </w:r>
          </w:p>
        </w:tc>
        <w:tc>
          <w:tcPr>
            <w:tcW w:w="5386" w:type="dxa"/>
            <w:tcBorders>
              <w:bottom w:val="none" w:sz="0" w:space="0" w:color="auto"/>
            </w:tcBorders>
            <w:shd w:val="clear" w:color="auto" w:fill="DBCEBB"/>
            <w:noWrap/>
          </w:tcPr>
          <w:p w14:paraId="36E5EBB5" w14:textId="4EAC0F23" w:rsidR="00A56C61" w:rsidRPr="00E42E8F" w:rsidRDefault="00A56C61" w:rsidP="00A56C61">
            <w:pPr>
              <w:pStyle w:val="TableofFigures"/>
              <w:rPr>
                <w:b/>
                <w:bCs/>
              </w:rPr>
            </w:pPr>
            <w:r w:rsidRPr="00E42E8F">
              <w:rPr>
                <w:b/>
                <w:bCs/>
              </w:rPr>
              <w:t>Species</w:t>
            </w:r>
          </w:p>
        </w:tc>
      </w:tr>
      <w:tr w:rsidR="00A56C61" w:rsidRPr="00696C6F" w14:paraId="4497367E" w14:textId="77777777" w:rsidTr="460B6F47">
        <w:trPr>
          <w:trHeight w:val="290"/>
        </w:trPr>
        <w:tc>
          <w:tcPr>
            <w:tcW w:w="1985" w:type="dxa"/>
            <w:tcBorders>
              <w:bottom w:val="single" w:sz="4" w:space="0" w:color="auto"/>
            </w:tcBorders>
          </w:tcPr>
          <w:p w14:paraId="1D90D26F" w14:textId="3ED74118" w:rsidR="00A56C61" w:rsidRPr="007738B2" w:rsidRDefault="00A56C61" w:rsidP="00A56C61">
            <w:pPr>
              <w:pStyle w:val="TableofFigures"/>
              <w:rPr>
                <w:i/>
                <w:iCs/>
              </w:rPr>
            </w:pPr>
            <w:r w:rsidRPr="00E42E8F">
              <w:t>Cabbage Tree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F40D9E2" w14:textId="1EB3814E" w:rsidR="00A56C61" w:rsidRPr="007738B2" w:rsidRDefault="00A56C61" w:rsidP="460B6F47">
            <w:pPr>
              <w:pStyle w:val="TableofFigures"/>
              <w:rPr>
                <w:i/>
                <w:iCs/>
              </w:rPr>
            </w:pPr>
            <w:proofErr w:type="spellStart"/>
            <w:r>
              <w:t>Tī</w:t>
            </w:r>
            <w:proofErr w:type="spellEnd"/>
            <w:r>
              <w:t xml:space="preserve"> </w:t>
            </w:r>
            <w:proofErr w:type="spellStart"/>
            <w:r w:rsidR="7CACA9FB">
              <w:t>k</w:t>
            </w:r>
            <w:r>
              <w:t>ōuka</w:t>
            </w:r>
            <w:proofErr w:type="spellEnd"/>
          </w:p>
        </w:tc>
        <w:tc>
          <w:tcPr>
            <w:tcW w:w="5386" w:type="dxa"/>
            <w:tcBorders>
              <w:bottom w:val="single" w:sz="4" w:space="0" w:color="auto"/>
            </w:tcBorders>
            <w:noWrap/>
            <w:hideMark/>
          </w:tcPr>
          <w:p w14:paraId="463B0B0F" w14:textId="23CBEBDD" w:rsidR="00A56C61" w:rsidRPr="007738B2" w:rsidRDefault="00A56C61" w:rsidP="00A56C61">
            <w:pPr>
              <w:pStyle w:val="TableofFigures"/>
              <w:rPr>
                <w:i/>
                <w:iCs/>
              </w:rPr>
            </w:pPr>
            <w:r w:rsidRPr="007738B2">
              <w:rPr>
                <w:i/>
                <w:iCs/>
              </w:rPr>
              <w:t>Cordyline australis</w:t>
            </w:r>
          </w:p>
        </w:tc>
      </w:tr>
      <w:tr w:rsidR="00A56C61" w:rsidRPr="00696C6F" w14:paraId="61DA4DE1" w14:textId="77777777" w:rsidTr="460B6F47">
        <w:trPr>
          <w:trHeight w:val="29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60907349" w14:textId="62E8FD46" w:rsidR="00A56C61" w:rsidRPr="007738B2" w:rsidRDefault="00A56C61" w:rsidP="00A56C61">
            <w:pPr>
              <w:pStyle w:val="TableofFigures"/>
              <w:rPr>
                <w:i/>
                <w:iCs/>
              </w:rPr>
            </w:pPr>
            <w:r w:rsidRPr="00E42E8F">
              <w:t>Golden akeake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11ECAC3" w14:textId="193F5CC7" w:rsidR="00A56C61" w:rsidRPr="007738B2" w:rsidRDefault="00A56C61" w:rsidP="00A56C61">
            <w:pPr>
              <w:pStyle w:val="TableofFigures"/>
              <w:rPr>
                <w:i/>
                <w:iCs/>
              </w:rPr>
            </w:pPr>
            <w:r w:rsidRPr="00E42E8F">
              <w:t>Akiraho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8125D5B" w14:textId="6CD30F97" w:rsidR="00A56C61" w:rsidRPr="007738B2" w:rsidRDefault="00A56C61" w:rsidP="00A56C61">
            <w:pPr>
              <w:pStyle w:val="TableofFigures"/>
              <w:rPr>
                <w:i/>
                <w:iCs/>
              </w:rPr>
            </w:pPr>
            <w:r w:rsidRPr="007738B2">
              <w:rPr>
                <w:i/>
                <w:iCs/>
              </w:rPr>
              <w:t>Olearia paniculata</w:t>
            </w:r>
          </w:p>
        </w:tc>
      </w:tr>
    </w:tbl>
    <w:p w14:paraId="481A0053" w14:textId="4727ADCF" w:rsidR="00E42E8F" w:rsidRDefault="00E42E8F">
      <w:pPr>
        <w:spacing w:before="0" w:line="259" w:lineRule="auto"/>
        <w:rPr>
          <w:rFonts w:eastAsiaTheme="majorEastAsia" w:cstheme="majorBidi"/>
          <w:b/>
          <w:iCs/>
          <w:color w:val="47832C" w:themeColor="accent3"/>
          <w:sz w:val="24"/>
        </w:rPr>
      </w:pPr>
      <w:r>
        <w:br w:type="page"/>
      </w:r>
    </w:p>
    <w:p w14:paraId="581DB290" w14:textId="0F6541FA" w:rsidR="00787E57" w:rsidRDefault="0760317E" w:rsidP="00787E57">
      <w:pPr>
        <w:pStyle w:val="Heading4"/>
      </w:pPr>
      <w:r>
        <w:lastRenderedPageBreak/>
        <w:t xml:space="preserve">Starter Plant packages: Ideal for smaller properties or as a first step on your restoration journey. </w:t>
      </w:r>
      <w:r w:rsidR="00787E57">
        <w:br/>
      </w:r>
      <w:r w:rsidR="00787E57">
        <w:tab/>
      </w:r>
      <w:r w:rsidRPr="5FA153D9">
        <w:rPr>
          <w:sz w:val="28"/>
          <w:szCs w:val="28"/>
        </w:rPr>
        <w:t>These packages can be purchased for $460 + GST</w:t>
      </w:r>
    </w:p>
    <w:tbl>
      <w:tblPr>
        <w:tblW w:w="9071" w:type="dxa"/>
        <w:tblLayout w:type="fixed"/>
        <w:tblLook w:val="04A0" w:firstRow="1" w:lastRow="0" w:firstColumn="1" w:lastColumn="0" w:noHBand="0" w:noVBand="1"/>
      </w:tblPr>
      <w:tblGrid>
        <w:gridCol w:w="1866"/>
        <w:gridCol w:w="407"/>
        <w:gridCol w:w="928"/>
        <w:gridCol w:w="138"/>
        <w:gridCol w:w="270"/>
        <w:gridCol w:w="669"/>
        <w:gridCol w:w="117"/>
        <w:gridCol w:w="735"/>
        <w:gridCol w:w="141"/>
        <w:gridCol w:w="567"/>
        <w:gridCol w:w="283"/>
        <w:gridCol w:w="143"/>
        <w:gridCol w:w="345"/>
        <w:gridCol w:w="49"/>
        <w:gridCol w:w="142"/>
        <w:gridCol w:w="284"/>
        <w:gridCol w:w="345"/>
        <w:gridCol w:w="172"/>
        <w:gridCol w:w="1470"/>
      </w:tblGrid>
      <w:tr w:rsidR="00E34D0C" w:rsidRPr="00C52C91" w14:paraId="6A8930D8" w14:textId="77777777" w:rsidTr="460B6F47">
        <w:trPr>
          <w:gridAfter w:val="6"/>
          <w:wAfter w:w="2462" w:type="dxa"/>
          <w:trHeight w:val="290"/>
        </w:trPr>
        <w:tc>
          <w:tcPr>
            <w:tcW w:w="3339" w:type="dxa"/>
            <w:gridSpan w:val="4"/>
            <w:tcBorders>
              <w:top w:val="nil"/>
              <w:left w:val="nil"/>
              <w:right w:val="nil"/>
            </w:tcBorders>
          </w:tcPr>
          <w:p w14:paraId="74106F52" w14:textId="4346F5B4" w:rsidR="00E34D0C" w:rsidRPr="00E15AFF" w:rsidRDefault="1AE79D1D" w:rsidP="00E15AFF">
            <w:pPr>
              <w:pStyle w:val="Heading5"/>
              <w:rPr>
                <w:rFonts w:eastAsia="Times New Roman"/>
                <w:lang w:val="en-NZ" w:eastAsia="en-NZ"/>
              </w:rPr>
            </w:pPr>
            <w:r w:rsidRPr="5FA153D9">
              <w:rPr>
                <w:rFonts w:eastAsia="Times New Roman"/>
                <w:lang w:val="en-NZ" w:eastAsia="en-NZ"/>
              </w:rPr>
              <w:t>Starter</w:t>
            </w:r>
            <w:r w:rsidR="53248821" w:rsidRPr="5FA153D9">
              <w:rPr>
                <w:rFonts w:eastAsia="Times New Roman"/>
                <w:lang w:val="en-NZ" w:eastAsia="en-NZ"/>
              </w:rPr>
              <w:t xml:space="preserve"> Riparian package:</w:t>
            </w:r>
          </w:p>
        </w:tc>
        <w:tc>
          <w:tcPr>
            <w:tcW w:w="2925" w:type="dxa"/>
            <w:gridSpan w:val="8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06583082" w14:textId="426775DB" w:rsidR="00E34D0C" w:rsidRPr="00E15AFF" w:rsidRDefault="00E34D0C" w:rsidP="00E15AFF">
            <w:pPr>
              <w:pStyle w:val="Heading5"/>
              <w:rPr>
                <w:rFonts w:eastAsia="Times New Roman"/>
                <w:lang w:val="en-NZ" w:eastAsia="en-NZ"/>
              </w:rPr>
            </w:pPr>
          </w:p>
        </w:tc>
        <w:tc>
          <w:tcPr>
            <w:tcW w:w="345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004997D0" w14:textId="77777777" w:rsidR="00E34D0C" w:rsidRPr="00E15AFF" w:rsidRDefault="00E34D0C" w:rsidP="00E15AFF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u w:val="single"/>
                <w:lang w:val="en-NZ" w:eastAsia="en-NZ"/>
                <w14:ligatures w14:val="none"/>
              </w:rPr>
            </w:pPr>
          </w:p>
        </w:tc>
      </w:tr>
      <w:tr w:rsidR="00E34D0C" w:rsidRPr="00C52C91" w14:paraId="3E25EC23" w14:textId="77777777" w:rsidTr="460B6F47">
        <w:trPr>
          <w:trHeight w:val="290"/>
        </w:trPr>
        <w:tc>
          <w:tcPr>
            <w:tcW w:w="1866" w:type="dxa"/>
            <w:tcBorders>
              <w:bottom w:val="single" w:sz="4" w:space="0" w:color="auto"/>
            </w:tcBorders>
            <w:shd w:val="clear" w:color="auto" w:fill="C0E6F5"/>
            <w:vAlign w:val="center"/>
          </w:tcPr>
          <w:p w14:paraId="3586570B" w14:textId="0BE932DC" w:rsidR="00E34D0C" w:rsidRPr="00E42E8F" w:rsidRDefault="00E34D0C" w:rsidP="00E34D0C">
            <w:pPr>
              <w:pStyle w:val="TableofFigures"/>
              <w:rPr>
                <w:b/>
                <w:bCs/>
              </w:rPr>
            </w:pPr>
            <w:r w:rsidRPr="00E42E8F">
              <w:rPr>
                <w:b/>
                <w:bCs/>
              </w:rPr>
              <w:t>Common name</w:t>
            </w:r>
          </w:p>
        </w:tc>
        <w:tc>
          <w:tcPr>
            <w:tcW w:w="1743" w:type="dxa"/>
            <w:gridSpan w:val="4"/>
            <w:tcBorders>
              <w:bottom w:val="single" w:sz="4" w:space="0" w:color="auto"/>
            </w:tcBorders>
            <w:shd w:val="clear" w:color="auto" w:fill="C0E6F5"/>
            <w:noWrap/>
            <w:vAlign w:val="center"/>
          </w:tcPr>
          <w:p w14:paraId="2C23CCE0" w14:textId="60661AD4" w:rsidR="00E34D0C" w:rsidRPr="00E42E8F" w:rsidRDefault="004213B1" w:rsidP="00E34D0C">
            <w:pPr>
              <w:pStyle w:val="TableofFigures"/>
              <w:rPr>
                <w:b/>
                <w:bCs/>
              </w:rPr>
            </w:pPr>
            <w:r>
              <w:rPr>
                <w:b/>
                <w:bCs/>
              </w:rPr>
              <w:t xml:space="preserve">Ingoa </w:t>
            </w:r>
            <w:r w:rsidR="00E34D0C" w:rsidRPr="00E42E8F">
              <w:rPr>
                <w:b/>
                <w:bCs/>
              </w:rPr>
              <w:t xml:space="preserve">Māori </w:t>
            </w:r>
          </w:p>
        </w:tc>
        <w:tc>
          <w:tcPr>
            <w:tcW w:w="2512" w:type="dxa"/>
            <w:gridSpan w:val="6"/>
            <w:tcBorders>
              <w:bottom w:val="single" w:sz="4" w:space="0" w:color="auto"/>
            </w:tcBorders>
            <w:shd w:val="clear" w:color="auto" w:fill="C0E6F5"/>
            <w:noWrap/>
            <w:vAlign w:val="center"/>
          </w:tcPr>
          <w:p w14:paraId="74777142" w14:textId="0E09EA78" w:rsidR="00E34D0C" w:rsidRPr="00E42E8F" w:rsidRDefault="00E34D0C" w:rsidP="00E34D0C">
            <w:pPr>
              <w:pStyle w:val="TableofFigures"/>
              <w:rPr>
                <w:b/>
                <w:bCs/>
              </w:rPr>
            </w:pPr>
            <w:r w:rsidRPr="00E42E8F">
              <w:rPr>
                <w:b/>
                <w:bCs/>
              </w:rPr>
              <w:t>Species</w:t>
            </w:r>
          </w:p>
        </w:tc>
        <w:tc>
          <w:tcPr>
            <w:tcW w:w="2950" w:type="dxa"/>
            <w:gridSpan w:val="8"/>
            <w:tcBorders>
              <w:bottom w:val="single" w:sz="4" w:space="0" w:color="auto"/>
            </w:tcBorders>
            <w:shd w:val="clear" w:color="auto" w:fill="C0E6F5"/>
            <w:noWrap/>
            <w:vAlign w:val="center"/>
            <w:hideMark/>
          </w:tcPr>
          <w:p w14:paraId="44F3202B" w14:textId="194760BC" w:rsidR="00E34D0C" w:rsidRPr="00E42E8F" w:rsidRDefault="00BB75D6" w:rsidP="00E34D0C">
            <w:pPr>
              <w:pStyle w:val="TableofFigures"/>
              <w:jc w:val="center"/>
              <w:rPr>
                <w:b/>
                <w:bCs/>
              </w:rPr>
            </w:pPr>
            <w:r w:rsidRPr="00E42E8F">
              <w:rPr>
                <w:b/>
                <w:bCs/>
              </w:rPr>
              <w:t>Number</w:t>
            </w:r>
            <w:r w:rsidR="00EF3CD5">
              <w:rPr>
                <w:b/>
                <w:bCs/>
              </w:rPr>
              <w:t xml:space="preserve"> of Plants</w:t>
            </w:r>
          </w:p>
        </w:tc>
      </w:tr>
      <w:tr w:rsidR="00E34D0C" w:rsidRPr="00C52C91" w14:paraId="4B30D346" w14:textId="77777777" w:rsidTr="460B6F47">
        <w:trPr>
          <w:trHeight w:val="290"/>
        </w:trPr>
        <w:tc>
          <w:tcPr>
            <w:tcW w:w="18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46BA1D" w14:textId="0C50D8D9" w:rsidR="00E34D0C" w:rsidRPr="007738B2" w:rsidRDefault="00E34D0C" w:rsidP="00E34D0C">
            <w:pPr>
              <w:pStyle w:val="TableofFigures"/>
              <w:rPr>
                <w:i/>
                <w:iCs/>
              </w:rPr>
            </w:pPr>
            <w:r w:rsidRPr="00E42E8F">
              <w:t>Ribbonwood</w:t>
            </w:r>
          </w:p>
        </w:tc>
        <w:tc>
          <w:tcPr>
            <w:tcW w:w="17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FE0BE60" w14:textId="5F9E0652" w:rsidR="00E34D0C" w:rsidRPr="007738B2" w:rsidRDefault="00E34D0C" w:rsidP="00E34D0C">
            <w:pPr>
              <w:pStyle w:val="TableofFigures"/>
              <w:rPr>
                <w:i/>
                <w:iCs/>
              </w:rPr>
            </w:pPr>
            <w:proofErr w:type="spellStart"/>
            <w:r w:rsidRPr="00E42E8F">
              <w:t>Mānatu</w:t>
            </w:r>
            <w:proofErr w:type="spellEnd"/>
          </w:p>
        </w:tc>
        <w:tc>
          <w:tcPr>
            <w:tcW w:w="2512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BF44389" w14:textId="2D74AFDF" w:rsidR="00E34D0C" w:rsidRPr="00E42E8F" w:rsidRDefault="00E34D0C" w:rsidP="00E34D0C">
            <w:pPr>
              <w:pStyle w:val="TableofFigures"/>
            </w:pPr>
            <w:proofErr w:type="spellStart"/>
            <w:r w:rsidRPr="007738B2">
              <w:rPr>
                <w:i/>
                <w:iCs/>
              </w:rPr>
              <w:t>Plaginathus</w:t>
            </w:r>
            <w:proofErr w:type="spellEnd"/>
            <w:r w:rsidRPr="007738B2">
              <w:rPr>
                <w:i/>
                <w:iCs/>
              </w:rPr>
              <w:t xml:space="preserve"> </w:t>
            </w:r>
            <w:proofErr w:type="spellStart"/>
            <w:r w:rsidRPr="007738B2">
              <w:rPr>
                <w:i/>
                <w:iCs/>
              </w:rPr>
              <w:t>reguis</w:t>
            </w:r>
            <w:proofErr w:type="spellEnd"/>
          </w:p>
        </w:tc>
        <w:tc>
          <w:tcPr>
            <w:tcW w:w="2950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46D966F" w14:textId="77777777" w:rsidR="00E34D0C" w:rsidRPr="00E42E8F" w:rsidRDefault="00E34D0C" w:rsidP="00E34D0C">
            <w:pPr>
              <w:pStyle w:val="TableofFigures"/>
              <w:jc w:val="center"/>
            </w:pPr>
            <w:r w:rsidRPr="00E42E8F">
              <w:t>16</w:t>
            </w:r>
          </w:p>
        </w:tc>
      </w:tr>
      <w:tr w:rsidR="00E34D0C" w:rsidRPr="00C52C91" w14:paraId="5CA7A150" w14:textId="77777777" w:rsidTr="460B6F47">
        <w:trPr>
          <w:trHeight w:val="290"/>
        </w:trPr>
        <w:tc>
          <w:tcPr>
            <w:tcW w:w="18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EDF5DD" w14:textId="149BB5C8" w:rsidR="00E34D0C" w:rsidRPr="007738B2" w:rsidRDefault="00E34D0C" w:rsidP="00E34D0C">
            <w:pPr>
              <w:pStyle w:val="TableofFigures"/>
              <w:rPr>
                <w:i/>
                <w:iCs/>
              </w:rPr>
            </w:pPr>
            <w:r w:rsidRPr="00E42E8F">
              <w:t>Cabbage tree</w:t>
            </w:r>
          </w:p>
        </w:tc>
        <w:tc>
          <w:tcPr>
            <w:tcW w:w="17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B26120D" w14:textId="494F152A" w:rsidR="00E34D0C" w:rsidRPr="007738B2" w:rsidRDefault="00E34D0C" w:rsidP="460B6F47">
            <w:pPr>
              <w:pStyle w:val="TableofFigures"/>
              <w:rPr>
                <w:i/>
                <w:iCs/>
              </w:rPr>
            </w:pPr>
            <w:proofErr w:type="spellStart"/>
            <w:r>
              <w:t>T</w:t>
            </w:r>
            <w:r w:rsidR="39516C30">
              <w:t>ī</w:t>
            </w:r>
            <w:proofErr w:type="spellEnd"/>
            <w:r>
              <w:t xml:space="preserve"> </w:t>
            </w:r>
            <w:proofErr w:type="spellStart"/>
            <w:r w:rsidR="7DF5451C">
              <w:t>k</w:t>
            </w:r>
            <w:r w:rsidR="7DF823C9">
              <w:t>ō</w:t>
            </w:r>
            <w:r>
              <w:t>uka</w:t>
            </w:r>
            <w:proofErr w:type="spellEnd"/>
          </w:p>
        </w:tc>
        <w:tc>
          <w:tcPr>
            <w:tcW w:w="2512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E8F4C98" w14:textId="708BD347" w:rsidR="00E34D0C" w:rsidRPr="00E42E8F" w:rsidRDefault="00E34D0C" w:rsidP="00E34D0C">
            <w:pPr>
              <w:pStyle w:val="TableofFigures"/>
            </w:pPr>
            <w:r w:rsidRPr="007738B2">
              <w:rPr>
                <w:i/>
                <w:iCs/>
              </w:rPr>
              <w:t>Cordyline australis</w:t>
            </w:r>
          </w:p>
        </w:tc>
        <w:tc>
          <w:tcPr>
            <w:tcW w:w="2950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222D08E" w14:textId="71A93D6D" w:rsidR="00E34D0C" w:rsidRPr="00E42E8F" w:rsidRDefault="00E34D0C" w:rsidP="46C6A1E7">
            <w:pPr>
              <w:pStyle w:val="TableofFigures"/>
              <w:jc w:val="center"/>
            </w:pPr>
            <w:r>
              <w:t>16</w:t>
            </w:r>
          </w:p>
        </w:tc>
      </w:tr>
      <w:tr w:rsidR="00E34D0C" w:rsidRPr="00C52C91" w14:paraId="421B1208" w14:textId="77777777" w:rsidTr="460B6F47">
        <w:trPr>
          <w:trHeight w:val="290"/>
        </w:trPr>
        <w:tc>
          <w:tcPr>
            <w:tcW w:w="18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4F51E3" w14:textId="34996EEE" w:rsidR="00E34D0C" w:rsidRPr="007738B2" w:rsidRDefault="00E34D0C" w:rsidP="00E34D0C">
            <w:pPr>
              <w:pStyle w:val="TableofFigures"/>
              <w:rPr>
                <w:i/>
                <w:iCs/>
              </w:rPr>
            </w:pPr>
            <w:r w:rsidRPr="00E42E8F">
              <w:t>Flax</w:t>
            </w:r>
          </w:p>
        </w:tc>
        <w:tc>
          <w:tcPr>
            <w:tcW w:w="17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5E47014" w14:textId="2271102D" w:rsidR="00E34D0C" w:rsidRPr="007738B2" w:rsidRDefault="00E34D0C" w:rsidP="0D3077A3">
            <w:pPr>
              <w:pStyle w:val="TableofFigures"/>
              <w:rPr>
                <w:i/>
                <w:iCs/>
              </w:rPr>
            </w:pPr>
            <w:r>
              <w:t>Har</w:t>
            </w:r>
            <w:r w:rsidR="08D568BB">
              <w:t>a</w:t>
            </w:r>
            <w:r>
              <w:t>keke</w:t>
            </w:r>
          </w:p>
        </w:tc>
        <w:tc>
          <w:tcPr>
            <w:tcW w:w="2512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7AC65F7" w14:textId="3F353FC2" w:rsidR="00E34D0C" w:rsidRPr="00E42E8F" w:rsidRDefault="00E34D0C" w:rsidP="00E34D0C">
            <w:pPr>
              <w:pStyle w:val="TableofFigures"/>
            </w:pPr>
            <w:r w:rsidRPr="007738B2">
              <w:rPr>
                <w:i/>
                <w:iCs/>
              </w:rPr>
              <w:t>Phormium tenax</w:t>
            </w:r>
          </w:p>
        </w:tc>
        <w:tc>
          <w:tcPr>
            <w:tcW w:w="2950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8AA235A" w14:textId="77777777" w:rsidR="00E34D0C" w:rsidRPr="00E42E8F" w:rsidRDefault="00E34D0C" w:rsidP="00E34D0C">
            <w:pPr>
              <w:pStyle w:val="TableofFigures"/>
              <w:jc w:val="center"/>
            </w:pPr>
            <w:r w:rsidRPr="00E42E8F">
              <w:t>20</w:t>
            </w:r>
          </w:p>
        </w:tc>
      </w:tr>
      <w:tr w:rsidR="00E34D0C" w:rsidRPr="00C52C91" w14:paraId="626DC739" w14:textId="77777777" w:rsidTr="460B6F47">
        <w:trPr>
          <w:trHeight w:val="290"/>
        </w:trPr>
        <w:tc>
          <w:tcPr>
            <w:tcW w:w="18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C571F3" w14:textId="7D417FEB" w:rsidR="00E34D0C" w:rsidRPr="007738B2" w:rsidRDefault="00E34D0C" w:rsidP="00E34D0C">
            <w:pPr>
              <w:pStyle w:val="TableofFigures"/>
              <w:rPr>
                <w:i/>
                <w:iCs/>
              </w:rPr>
            </w:pPr>
            <w:r w:rsidRPr="00E42E8F">
              <w:t>Toetoe</w:t>
            </w:r>
          </w:p>
        </w:tc>
        <w:tc>
          <w:tcPr>
            <w:tcW w:w="17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38F8AAF" w14:textId="31E39D1D" w:rsidR="00E34D0C" w:rsidRPr="007738B2" w:rsidRDefault="00E34D0C" w:rsidP="00E34D0C">
            <w:pPr>
              <w:pStyle w:val="TableofFigures"/>
              <w:rPr>
                <w:i/>
                <w:iCs/>
              </w:rPr>
            </w:pPr>
            <w:r w:rsidRPr="00E42E8F">
              <w:t>Toetoe</w:t>
            </w:r>
          </w:p>
        </w:tc>
        <w:tc>
          <w:tcPr>
            <w:tcW w:w="2512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4C823E1" w14:textId="78DBBDC7" w:rsidR="00E34D0C" w:rsidRPr="00E42E8F" w:rsidRDefault="00E34D0C" w:rsidP="00E34D0C">
            <w:pPr>
              <w:pStyle w:val="TableofFigures"/>
            </w:pPr>
            <w:proofErr w:type="spellStart"/>
            <w:r w:rsidRPr="007738B2">
              <w:rPr>
                <w:i/>
                <w:iCs/>
              </w:rPr>
              <w:t>Austroderia</w:t>
            </w:r>
            <w:proofErr w:type="spellEnd"/>
            <w:r w:rsidRPr="007738B2">
              <w:rPr>
                <w:i/>
                <w:iCs/>
              </w:rPr>
              <w:t xml:space="preserve"> </w:t>
            </w:r>
            <w:proofErr w:type="spellStart"/>
            <w:r w:rsidRPr="007738B2">
              <w:rPr>
                <w:i/>
                <w:iCs/>
              </w:rPr>
              <w:t>richardii</w:t>
            </w:r>
            <w:proofErr w:type="spellEnd"/>
          </w:p>
        </w:tc>
        <w:tc>
          <w:tcPr>
            <w:tcW w:w="2950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62EF4AF" w14:textId="77777777" w:rsidR="00E34D0C" w:rsidRPr="00E42E8F" w:rsidRDefault="00E34D0C" w:rsidP="00E34D0C">
            <w:pPr>
              <w:pStyle w:val="TableofFigures"/>
              <w:jc w:val="center"/>
            </w:pPr>
            <w:r w:rsidRPr="00E42E8F">
              <w:t>20</w:t>
            </w:r>
          </w:p>
        </w:tc>
      </w:tr>
      <w:tr w:rsidR="00E34D0C" w:rsidRPr="00C52C91" w14:paraId="4FF89F44" w14:textId="77777777" w:rsidTr="460B6F47">
        <w:trPr>
          <w:trHeight w:val="290"/>
        </w:trPr>
        <w:tc>
          <w:tcPr>
            <w:tcW w:w="18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73157F" w14:textId="54D543F2" w:rsidR="00E34D0C" w:rsidRPr="007738B2" w:rsidRDefault="00E34D0C" w:rsidP="00E34D0C">
            <w:pPr>
              <w:pStyle w:val="TableofFigures"/>
              <w:rPr>
                <w:i/>
                <w:iCs/>
              </w:rPr>
            </w:pPr>
            <w:r w:rsidRPr="00E42E8F">
              <w:t>Cutty grass</w:t>
            </w:r>
          </w:p>
        </w:tc>
        <w:tc>
          <w:tcPr>
            <w:tcW w:w="17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880B3E5" w14:textId="040F2DAB" w:rsidR="00E34D0C" w:rsidRPr="007738B2" w:rsidRDefault="00E34D0C" w:rsidP="00E34D0C">
            <w:pPr>
              <w:pStyle w:val="TableofFigures"/>
              <w:rPr>
                <w:i/>
                <w:iCs/>
              </w:rPr>
            </w:pPr>
            <w:proofErr w:type="spellStart"/>
            <w:r w:rsidRPr="00E42E8F">
              <w:t>Pūkio</w:t>
            </w:r>
            <w:proofErr w:type="spellEnd"/>
          </w:p>
        </w:tc>
        <w:tc>
          <w:tcPr>
            <w:tcW w:w="2512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C821807" w14:textId="210C865D" w:rsidR="00E34D0C" w:rsidRPr="00E42E8F" w:rsidRDefault="00E34D0C" w:rsidP="00E34D0C">
            <w:pPr>
              <w:pStyle w:val="TableofFigures"/>
            </w:pPr>
            <w:proofErr w:type="spellStart"/>
            <w:r w:rsidRPr="007738B2">
              <w:rPr>
                <w:i/>
                <w:iCs/>
              </w:rPr>
              <w:t>Carex</w:t>
            </w:r>
            <w:proofErr w:type="spellEnd"/>
            <w:r w:rsidRPr="007738B2">
              <w:rPr>
                <w:i/>
                <w:iCs/>
              </w:rPr>
              <w:t xml:space="preserve"> secta</w:t>
            </w:r>
          </w:p>
        </w:tc>
        <w:tc>
          <w:tcPr>
            <w:tcW w:w="2950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984352C" w14:textId="77777777" w:rsidR="00E34D0C" w:rsidRPr="00E42E8F" w:rsidRDefault="00E34D0C" w:rsidP="00E34D0C">
            <w:pPr>
              <w:pStyle w:val="TableofFigures"/>
              <w:jc w:val="center"/>
            </w:pPr>
            <w:r w:rsidRPr="00E42E8F">
              <w:t>20</w:t>
            </w:r>
          </w:p>
        </w:tc>
      </w:tr>
      <w:tr w:rsidR="00E34D0C" w:rsidRPr="00C52C91" w14:paraId="58143FC3" w14:textId="77777777" w:rsidTr="460B6F47">
        <w:trPr>
          <w:trHeight w:val="224"/>
        </w:trPr>
        <w:tc>
          <w:tcPr>
            <w:tcW w:w="18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24947A" w14:textId="149C7235" w:rsidR="00E34D0C" w:rsidRPr="00E42E8F" w:rsidRDefault="00E34D0C" w:rsidP="00E34D0C">
            <w:pPr>
              <w:pStyle w:val="TableofFigures"/>
            </w:pPr>
            <w:r w:rsidRPr="00E42E8F">
              <w:t> </w:t>
            </w:r>
          </w:p>
        </w:tc>
        <w:tc>
          <w:tcPr>
            <w:tcW w:w="17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002DC15" w14:textId="1CEA5943" w:rsidR="00E34D0C" w:rsidRPr="00E42E8F" w:rsidRDefault="00E34D0C" w:rsidP="00E34D0C">
            <w:pPr>
              <w:pStyle w:val="TableofFigures"/>
            </w:pPr>
            <w:r w:rsidRPr="00E42E8F">
              <w:t> </w:t>
            </w:r>
          </w:p>
        </w:tc>
        <w:tc>
          <w:tcPr>
            <w:tcW w:w="2512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8C1C614" w14:textId="427CEE32" w:rsidR="00E34D0C" w:rsidRPr="00075C30" w:rsidRDefault="00075C30" w:rsidP="00075C30">
            <w:pPr>
              <w:pStyle w:val="TableofFigures"/>
              <w:jc w:val="right"/>
              <w:rPr>
                <w:b/>
                <w:bCs/>
              </w:rPr>
            </w:pPr>
            <w:r w:rsidRPr="00075C30">
              <w:rPr>
                <w:b/>
                <w:bCs/>
              </w:rPr>
              <w:t>Total:</w:t>
            </w:r>
          </w:p>
        </w:tc>
        <w:tc>
          <w:tcPr>
            <w:tcW w:w="2950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4359EA7" w14:textId="6E941FA5" w:rsidR="00E34D0C" w:rsidRPr="00E42E8F" w:rsidRDefault="00E34D0C" w:rsidP="00E34D0C">
            <w:pPr>
              <w:pStyle w:val="TableofFigures"/>
              <w:jc w:val="center"/>
            </w:pPr>
            <w:r w:rsidRPr="00E42E8F">
              <w:t>92</w:t>
            </w:r>
            <w:r w:rsidR="00075C30">
              <w:t xml:space="preserve"> </w:t>
            </w:r>
          </w:p>
        </w:tc>
      </w:tr>
      <w:tr w:rsidR="00E34D0C" w:rsidRPr="00C52C91" w14:paraId="46512DDA" w14:textId="77777777" w:rsidTr="0076467B">
        <w:trPr>
          <w:trHeight w:val="171"/>
        </w:trPr>
        <w:tc>
          <w:tcPr>
            <w:tcW w:w="4395" w:type="dxa"/>
            <w:gridSpan w:val="7"/>
            <w:tcBorders>
              <w:top w:val="single" w:sz="4" w:space="0" w:color="auto"/>
            </w:tcBorders>
          </w:tcPr>
          <w:p w14:paraId="35414043" w14:textId="636B652B" w:rsidR="00E34D0C" w:rsidRPr="00E15AFF" w:rsidRDefault="52BD74CF" w:rsidP="5FA153D9">
            <w:pPr>
              <w:pStyle w:val="Heading5"/>
              <w:rPr>
                <w:lang w:val="en-NZ" w:eastAsia="en-NZ"/>
              </w:rPr>
            </w:pPr>
            <w:r w:rsidRPr="5FA153D9">
              <w:rPr>
                <w:lang w:val="en-NZ" w:eastAsia="en-NZ"/>
              </w:rPr>
              <w:t>Starter</w:t>
            </w:r>
            <w:r w:rsidR="53248821" w:rsidRPr="5FA153D9">
              <w:rPr>
                <w:lang w:val="en-NZ" w:eastAsia="en-NZ"/>
              </w:rPr>
              <w:t xml:space="preserve"> Banks Peninsula/Port Hills</w:t>
            </w:r>
            <w:r w:rsidR="0076467B">
              <w:rPr>
                <w:lang w:val="en-NZ" w:eastAsia="en-NZ"/>
              </w:rPr>
              <w:t xml:space="preserve"> </w:t>
            </w:r>
            <w:r w:rsidR="53248821" w:rsidRPr="5FA153D9">
              <w:rPr>
                <w:lang w:val="en-NZ" w:eastAsia="en-NZ"/>
              </w:rPr>
              <w:t>package:</w:t>
            </w:r>
          </w:p>
        </w:tc>
        <w:tc>
          <w:tcPr>
            <w:tcW w:w="2689" w:type="dxa"/>
            <w:gridSpan w:val="9"/>
            <w:tcBorders>
              <w:top w:val="single" w:sz="4" w:space="0" w:color="auto"/>
            </w:tcBorders>
            <w:noWrap/>
            <w:vAlign w:val="bottom"/>
            <w:hideMark/>
          </w:tcPr>
          <w:p w14:paraId="1BDF068A" w14:textId="284B91F3" w:rsidR="00E34D0C" w:rsidRPr="00E15AFF" w:rsidRDefault="00E34D0C" w:rsidP="00E34D0C">
            <w:pPr>
              <w:pStyle w:val="Heading5"/>
              <w:rPr>
                <w:rFonts w:ascii="Aptos Narrow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</w:p>
        </w:tc>
        <w:tc>
          <w:tcPr>
            <w:tcW w:w="345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560AA8C9" w14:textId="77777777" w:rsidR="00E34D0C" w:rsidRPr="00E15AFF" w:rsidRDefault="00E34D0C" w:rsidP="00E34D0C">
            <w:pPr>
              <w:pStyle w:val="TableofFigures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u w:val="single"/>
                <w:lang w:val="en-NZ" w:eastAsia="en-NZ"/>
                <w14:ligatures w14:val="none"/>
              </w:rPr>
            </w:pPr>
          </w:p>
        </w:tc>
        <w:tc>
          <w:tcPr>
            <w:tcW w:w="1642" w:type="dxa"/>
            <w:gridSpan w:val="2"/>
            <w:tcBorders>
              <w:top w:val="single" w:sz="4" w:space="0" w:color="auto"/>
            </w:tcBorders>
            <w:noWrap/>
            <w:vAlign w:val="bottom"/>
            <w:hideMark/>
          </w:tcPr>
          <w:p w14:paraId="1DF475A0" w14:textId="77777777" w:rsidR="00E34D0C" w:rsidRPr="00C52C91" w:rsidRDefault="00E34D0C" w:rsidP="00E34D0C">
            <w:pPr>
              <w:pStyle w:val="TableofFigures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NZ" w:eastAsia="en-NZ"/>
                <w14:ligatures w14:val="none"/>
              </w:rPr>
            </w:pPr>
          </w:p>
        </w:tc>
      </w:tr>
      <w:tr w:rsidR="00E34D0C" w:rsidRPr="00C52C91" w14:paraId="076A9484" w14:textId="77777777" w:rsidTr="460B6F47">
        <w:trPr>
          <w:trHeight w:val="290"/>
        </w:trPr>
        <w:tc>
          <w:tcPr>
            <w:tcW w:w="1866" w:type="dxa"/>
            <w:tcBorders>
              <w:bottom w:val="single" w:sz="4" w:space="0" w:color="auto"/>
            </w:tcBorders>
            <w:shd w:val="clear" w:color="auto" w:fill="A8EAD3" w:themeFill="accent6" w:themeFillTint="40"/>
            <w:vAlign w:val="center"/>
          </w:tcPr>
          <w:p w14:paraId="7809945E" w14:textId="385D7ECD" w:rsidR="00E34D0C" w:rsidRPr="00E42E8F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42E8F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Common name</w:t>
            </w:r>
          </w:p>
        </w:tc>
        <w:tc>
          <w:tcPr>
            <w:tcW w:w="1743" w:type="dxa"/>
            <w:gridSpan w:val="4"/>
            <w:tcBorders>
              <w:bottom w:val="single" w:sz="4" w:space="0" w:color="auto"/>
            </w:tcBorders>
            <w:shd w:val="clear" w:color="auto" w:fill="A8EAD3" w:themeFill="accent6" w:themeFillTint="40"/>
            <w:noWrap/>
            <w:vAlign w:val="center"/>
          </w:tcPr>
          <w:p w14:paraId="3358DCE9" w14:textId="700504F9" w:rsidR="00E34D0C" w:rsidRPr="00E42E8F" w:rsidRDefault="004213B1" w:rsidP="00E34D0C">
            <w:pPr>
              <w:pStyle w:val="TableofFigures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Ingoa </w:t>
            </w:r>
            <w:r w:rsidR="00E34D0C" w:rsidRPr="00E42E8F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Māori</w:t>
            </w:r>
          </w:p>
        </w:tc>
        <w:tc>
          <w:tcPr>
            <w:tcW w:w="2512" w:type="dxa"/>
            <w:gridSpan w:val="6"/>
            <w:tcBorders>
              <w:bottom w:val="single" w:sz="4" w:space="0" w:color="auto"/>
            </w:tcBorders>
            <w:shd w:val="clear" w:color="auto" w:fill="A8EAD3" w:themeFill="accent6" w:themeFillTint="40"/>
            <w:noWrap/>
            <w:vAlign w:val="center"/>
          </w:tcPr>
          <w:p w14:paraId="731FB2E1" w14:textId="4E1F66B4" w:rsidR="00E34D0C" w:rsidRPr="00E42E8F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42E8F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Species</w:t>
            </w:r>
          </w:p>
        </w:tc>
        <w:tc>
          <w:tcPr>
            <w:tcW w:w="2950" w:type="dxa"/>
            <w:gridSpan w:val="8"/>
            <w:tcBorders>
              <w:bottom w:val="single" w:sz="4" w:space="0" w:color="auto"/>
            </w:tcBorders>
            <w:shd w:val="clear" w:color="auto" w:fill="A8EAD3" w:themeFill="accent6" w:themeFillTint="40"/>
            <w:noWrap/>
            <w:vAlign w:val="center"/>
            <w:hideMark/>
          </w:tcPr>
          <w:p w14:paraId="0052E6BD" w14:textId="497BBF62" w:rsidR="00E34D0C" w:rsidRPr="00E42E8F" w:rsidRDefault="00BB75D6" w:rsidP="00E34D0C">
            <w:pPr>
              <w:pStyle w:val="TableofFigures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42E8F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Number</w:t>
            </w:r>
            <w: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of Plants</w:t>
            </w:r>
          </w:p>
        </w:tc>
      </w:tr>
      <w:tr w:rsidR="00E34D0C" w:rsidRPr="00C52C91" w14:paraId="33358615" w14:textId="77777777" w:rsidTr="460B6F47">
        <w:trPr>
          <w:trHeight w:val="290"/>
        </w:trPr>
        <w:tc>
          <w:tcPr>
            <w:tcW w:w="18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8AF38A" w14:textId="75D6541D" w:rsidR="00E34D0C" w:rsidRPr="007738B2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Lacebark</w:t>
            </w:r>
          </w:p>
        </w:tc>
        <w:tc>
          <w:tcPr>
            <w:tcW w:w="17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ED033BE" w14:textId="51785D9D" w:rsidR="00E34D0C" w:rsidRPr="007738B2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Houhere</w:t>
            </w:r>
            <w:proofErr w:type="spellEnd"/>
          </w:p>
        </w:tc>
        <w:tc>
          <w:tcPr>
            <w:tcW w:w="2512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45DD32F" w14:textId="25B3DCBC" w:rsidR="00E34D0C" w:rsidRPr="00C52C91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Hoheria angustifolia</w:t>
            </w:r>
          </w:p>
        </w:tc>
        <w:tc>
          <w:tcPr>
            <w:tcW w:w="2950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5FC82DF" w14:textId="77777777" w:rsidR="00E34D0C" w:rsidRPr="00C52C91" w:rsidRDefault="00E34D0C" w:rsidP="00E34D0C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16</w:t>
            </w:r>
          </w:p>
        </w:tc>
      </w:tr>
      <w:tr w:rsidR="00E34D0C" w:rsidRPr="00C52C91" w14:paraId="6F1337FB" w14:textId="77777777" w:rsidTr="460B6F47">
        <w:trPr>
          <w:trHeight w:val="290"/>
        </w:trPr>
        <w:tc>
          <w:tcPr>
            <w:tcW w:w="18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A5F93E" w14:textId="3A65CDFA" w:rsidR="00E34D0C" w:rsidRPr="007738B2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Kānuka</w:t>
            </w:r>
            <w:proofErr w:type="spellEnd"/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</w:t>
            </w:r>
          </w:p>
        </w:tc>
        <w:tc>
          <w:tcPr>
            <w:tcW w:w="17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765A66D" w14:textId="11AC338B" w:rsidR="00E34D0C" w:rsidRPr="007738B2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Kānuka</w:t>
            </w:r>
            <w:proofErr w:type="spellEnd"/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</w:t>
            </w:r>
          </w:p>
        </w:tc>
        <w:tc>
          <w:tcPr>
            <w:tcW w:w="2512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1AE726D" w14:textId="0027EDDF" w:rsidR="00E34D0C" w:rsidRPr="00C52C91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Kunzea</w:t>
            </w:r>
            <w:proofErr w:type="spellEnd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robusta</w:t>
            </w:r>
          </w:p>
        </w:tc>
        <w:tc>
          <w:tcPr>
            <w:tcW w:w="2950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E91EBE2" w14:textId="77777777" w:rsidR="00E34D0C" w:rsidRPr="00C52C91" w:rsidRDefault="00E34D0C" w:rsidP="00E34D0C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16</w:t>
            </w:r>
          </w:p>
        </w:tc>
      </w:tr>
      <w:tr w:rsidR="00E34D0C" w:rsidRPr="00C52C91" w14:paraId="3B24C010" w14:textId="77777777" w:rsidTr="460B6F47">
        <w:trPr>
          <w:trHeight w:val="290"/>
        </w:trPr>
        <w:tc>
          <w:tcPr>
            <w:tcW w:w="18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E30822" w14:textId="6E9BC9F5" w:rsidR="00E34D0C" w:rsidRPr="007738B2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Lemonwood</w:t>
            </w:r>
          </w:p>
        </w:tc>
        <w:tc>
          <w:tcPr>
            <w:tcW w:w="17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F579430" w14:textId="1642175E" w:rsidR="00E34D0C" w:rsidRPr="007738B2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Tarata</w:t>
            </w:r>
          </w:p>
        </w:tc>
        <w:tc>
          <w:tcPr>
            <w:tcW w:w="2512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DDCE6F4" w14:textId="225F05F2" w:rsidR="00E34D0C" w:rsidRPr="00C52C91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Pittosporum </w:t>
            </w:r>
            <w:r w:rsidR="00642630"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eugenioides</w:t>
            </w:r>
          </w:p>
        </w:tc>
        <w:tc>
          <w:tcPr>
            <w:tcW w:w="2950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51E6C12" w14:textId="77777777" w:rsidR="00E34D0C" w:rsidRPr="00C52C91" w:rsidRDefault="00E34D0C" w:rsidP="00E34D0C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16</w:t>
            </w:r>
          </w:p>
        </w:tc>
      </w:tr>
      <w:tr w:rsidR="00E34D0C" w:rsidRPr="00C52C91" w14:paraId="1027C731" w14:textId="77777777" w:rsidTr="460B6F47">
        <w:trPr>
          <w:trHeight w:val="290"/>
        </w:trPr>
        <w:tc>
          <w:tcPr>
            <w:tcW w:w="18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4C31B1" w14:textId="606206FE" w:rsidR="00E34D0C" w:rsidRPr="007738B2" w:rsidRDefault="0BE53B8B" w:rsidP="5A62582E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5A62582E">
              <w:rPr>
                <w:rFonts w:ascii="Aptos Narrow" w:eastAsia="Times New Roman" w:hAnsi="Aptos Narrow" w:cs="Times New Roman"/>
                <w:color w:val="000000" w:themeColor="text1"/>
                <w:sz w:val="22"/>
                <w:lang w:val="en-NZ" w:eastAsia="en-NZ"/>
              </w:rPr>
              <w:t>Kōhūhū</w:t>
            </w:r>
            <w:proofErr w:type="spellEnd"/>
          </w:p>
        </w:tc>
        <w:tc>
          <w:tcPr>
            <w:tcW w:w="17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BE8F145" w14:textId="31F016BC" w:rsidR="00E34D0C" w:rsidRPr="007738B2" w:rsidRDefault="0BE53B8B" w:rsidP="5A62582E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5A62582E">
              <w:rPr>
                <w:rFonts w:ascii="Aptos Narrow" w:eastAsia="Times New Roman" w:hAnsi="Aptos Narrow" w:cs="Times New Roman"/>
                <w:color w:val="000000" w:themeColor="text1"/>
                <w:sz w:val="22"/>
                <w:lang w:val="en-NZ" w:eastAsia="en-NZ"/>
              </w:rPr>
              <w:t>Kōhūhū</w:t>
            </w:r>
            <w:proofErr w:type="spellEnd"/>
            <w:r w:rsidR="0E0AFDC2" w:rsidRPr="5A62582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</w:t>
            </w:r>
          </w:p>
        </w:tc>
        <w:tc>
          <w:tcPr>
            <w:tcW w:w="2512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27C942D" w14:textId="3C64ED97" w:rsidR="00E34D0C" w:rsidRPr="00C52C91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Pittosporum </w:t>
            </w:r>
            <w:proofErr w:type="spellStart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tenuifolium</w:t>
            </w:r>
            <w:proofErr w:type="spellEnd"/>
          </w:p>
        </w:tc>
        <w:tc>
          <w:tcPr>
            <w:tcW w:w="2950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ADD8AEF" w14:textId="77777777" w:rsidR="00E34D0C" w:rsidRPr="00C52C91" w:rsidRDefault="00E34D0C" w:rsidP="00E34D0C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16</w:t>
            </w:r>
          </w:p>
        </w:tc>
      </w:tr>
      <w:tr w:rsidR="00E34D0C" w:rsidRPr="00C52C91" w14:paraId="4CDEE64B" w14:textId="77777777" w:rsidTr="460B6F47">
        <w:trPr>
          <w:trHeight w:val="290"/>
        </w:trPr>
        <w:tc>
          <w:tcPr>
            <w:tcW w:w="18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8903BC" w14:textId="2D384F47" w:rsidR="00E34D0C" w:rsidRPr="007738B2" w:rsidRDefault="0E0AFDC2" w:rsidP="5A62582E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5A62582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Cabbage tree</w:t>
            </w:r>
          </w:p>
        </w:tc>
        <w:tc>
          <w:tcPr>
            <w:tcW w:w="17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1115A3F" w14:textId="4C38125F" w:rsidR="00E34D0C" w:rsidRPr="007738B2" w:rsidRDefault="0E0AFDC2" w:rsidP="460B6F47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5A62582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T</w:t>
            </w:r>
            <w:r w:rsidR="52C97065" w:rsidRPr="5A62582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ī</w:t>
            </w:r>
            <w:proofErr w:type="spellEnd"/>
            <w:r w:rsidRPr="2C35CA6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</w:t>
            </w:r>
            <w:proofErr w:type="spellStart"/>
            <w:r w:rsidR="29B8C50D" w:rsidRPr="2C35CA6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</w:t>
            </w:r>
            <w:r w:rsidR="37FC0291" w:rsidRPr="5A62582E">
              <w:rPr>
                <w:rFonts w:ascii="Aptos Narrow" w:eastAsia="Times New Roman" w:hAnsi="Aptos Narrow" w:cs="Times New Roman"/>
                <w:color w:val="000000" w:themeColor="text1"/>
                <w:sz w:val="22"/>
                <w:lang w:val="en-NZ" w:eastAsia="en-NZ"/>
              </w:rPr>
              <w:t>ō</w:t>
            </w:r>
            <w:r w:rsidRPr="2C35CA6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uka</w:t>
            </w:r>
            <w:proofErr w:type="spellEnd"/>
          </w:p>
        </w:tc>
        <w:tc>
          <w:tcPr>
            <w:tcW w:w="2512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1C00C9C" w14:textId="06FB8119" w:rsidR="00E34D0C" w:rsidRPr="00C52C91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Cordyline australis</w:t>
            </w:r>
          </w:p>
        </w:tc>
        <w:tc>
          <w:tcPr>
            <w:tcW w:w="2950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63CFDBB" w14:textId="77777777" w:rsidR="00E34D0C" w:rsidRPr="00C52C91" w:rsidRDefault="00E34D0C" w:rsidP="00E34D0C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16</w:t>
            </w:r>
          </w:p>
        </w:tc>
      </w:tr>
      <w:tr w:rsidR="00E34D0C" w:rsidRPr="00C52C91" w14:paraId="4D043572" w14:textId="77777777" w:rsidTr="460B6F47">
        <w:trPr>
          <w:trHeight w:val="290"/>
        </w:trPr>
        <w:tc>
          <w:tcPr>
            <w:tcW w:w="18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8B8420" w14:textId="64463474" w:rsidR="00E34D0C" w:rsidRPr="007738B2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Ribbonwood</w:t>
            </w:r>
          </w:p>
        </w:tc>
        <w:tc>
          <w:tcPr>
            <w:tcW w:w="17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E35B2A6" w14:textId="0FD507C5" w:rsidR="00E34D0C" w:rsidRPr="007738B2" w:rsidRDefault="00A1411E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M</w:t>
            </w:r>
            <w:r w:rsidR="00E34D0C"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ānatu</w:t>
            </w:r>
            <w:proofErr w:type="spellEnd"/>
          </w:p>
        </w:tc>
        <w:tc>
          <w:tcPr>
            <w:tcW w:w="2512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D135742" w14:textId="79944D75" w:rsidR="00E34D0C" w:rsidRPr="00C52C91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Plagianthus</w:t>
            </w:r>
            <w:proofErr w:type="spellEnd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regius</w:t>
            </w:r>
          </w:p>
        </w:tc>
        <w:tc>
          <w:tcPr>
            <w:tcW w:w="2950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44959BB" w14:textId="77777777" w:rsidR="00E34D0C" w:rsidRPr="00C52C91" w:rsidRDefault="00E34D0C" w:rsidP="00E34D0C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16</w:t>
            </w:r>
          </w:p>
        </w:tc>
      </w:tr>
      <w:tr w:rsidR="00E34D0C" w:rsidRPr="00C52C91" w14:paraId="712E9277" w14:textId="77777777" w:rsidTr="460B6F47">
        <w:trPr>
          <w:trHeight w:val="245"/>
        </w:trPr>
        <w:tc>
          <w:tcPr>
            <w:tcW w:w="18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8E83EE" w14:textId="745721ED" w:rsidR="00E34D0C" w:rsidRPr="00C52C91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 </w:t>
            </w:r>
          </w:p>
        </w:tc>
        <w:tc>
          <w:tcPr>
            <w:tcW w:w="17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5834070" w14:textId="1035BF43" w:rsidR="00E34D0C" w:rsidRPr="00C52C91" w:rsidRDefault="00E34D0C" w:rsidP="0036257C">
            <w:pPr>
              <w:pStyle w:val="TableofFigures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 </w:t>
            </w:r>
          </w:p>
        </w:tc>
        <w:tc>
          <w:tcPr>
            <w:tcW w:w="2512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74BE35B" w14:textId="74E0B464" w:rsidR="00E34D0C" w:rsidRPr="00C52C91" w:rsidRDefault="0036257C" w:rsidP="0036257C">
            <w:pPr>
              <w:pStyle w:val="TableofFigures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1169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Total:</w:t>
            </w:r>
          </w:p>
        </w:tc>
        <w:tc>
          <w:tcPr>
            <w:tcW w:w="2950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966A0AA" w14:textId="78F87457" w:rsidR="00E34D0C" w:rsidRPr="00C52C91" w:rsidRDefault="00E34D0C" w:rsidP="00E34D0C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96</w:t>
            </w:r>
            <w:r w:rsidR="00075C3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</w:t>
            </w:r>
          </w:p>
        </w:tc>
      </w:tr>
      <w:tr w:rsidR="00E34D0C" w:rsidRPr="00C52C91" w14:paraId="3BC02AAD" w14:textId="77777777" w:rsidTr="460B6F47">
        <w:trPr>
          <w:trHeight w:val="371"/>
        </w:trPr>
        <w:tc>
          <w:tcPr>
            <w:tcW w:w="3201" w:type="dxa"/>
            <w:gridSpan w:val="3"/>
            <w:tcBorders>
              <w:top w:val="single" w:sz="4" w:space="0" w:color="auto"/>
            </w:tcBorders>
          </w:tcPr>
          <w:p w14:paraId="0D998C83" w14:textId="0581028C" w:rsidR="00E34D0C" w:rsidRDefault="520355EF" w:rsidP="5FA153D9">
            <w:pPr>
              <w:pStyle w:val="Heading5"/>
              <w:rPr>
                <w:lang w:val="en-NZ" w:eastAsia="en-NZ"/>
              </w:rPr>
            </w:pPr>
            <w:r>
              <w:rPr>
                <w:lang w:val="en-NZ" w:eastAsia="en-NZ"/>
              </w:rPr>
              <w:t>Starter</w:t>
            </w:r>
            <w:r w:rsidR="20723E75">
              <w:rPr>
                <w:lang w:val="en-NZ" w:eastAsia="en-NZ"/>
              </w:rPr>
              <w:t xml:space="preserve"> </w:t>
            </w:r>
            <w:r w:rsidR="20723E75" w:rsidRPr="00E15AFF">
              <w:rPr>
                <w:lang w:val="en-NZ" w:eastAsia="en-NZ"/>
              </w:rPr>
              <w:t>Plains Forest package</w:t>
            </w:r>
            <w:r w:rsidR="20723E75" w:rsidRPr="5FA153D9">
              <w:rPr>
                <w:rFonts w:ascii="Aptos Narrow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:</w:t>
            </w:r>
          </w:p>
        </w:tc>
        <w:tc>
          <w:tcPr>
            <w:tcW w:w="2070" w:type="dxa"/>
            <w:gridSpan w:val="6"/>
            <w:tcBorders>
              <w:top w:val="single" w:sz="4" w:space="0" w:color="auto"/>
            </w:tcBorders>
            <w:noWrap/>
            <w:vAlign w:val="bottom"/>
            <w:hideMark/>
          </w:tcPr>
          <w:p w14:paraId="22B5D10C" w14:textId="07B7E322" w:rsidR="00E34D0C" w:rsidRPr="00E15AFF" w:rsidRDefault="00E34D0C" w:rsidP="00E34D0C">
            <w:pPr>
              <w:pStyle w:val="Heading5"/>
              <w:rPr>
                <w:rFonts w:ascii="Aptos Narrow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</w:tcBorders>
            <w:noWrap/>
            <w:vAlign w:val="bottom"/>
            <w:hideMark/>
          </w:tcPr>
          <w:p w14:paraId="34218FE7" w14:textId="77777777" w:rsidR="00E34D0C" w:rsidRPr="00E15AFF" w:rsidRDefault="00E34D0C" w:rsidP="00E34D0C">
            <w:pPr>
              <w:pStyle w:val="TableofFigures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NZ" w:eastAsia="en-NZ"/>
                <w14:ligatures w14:val="none"/>
              </w:rPr>
            </w:pPr>
          </w:p>
        </w:tc>
        <w:tc>
          <w:tcPr>
            <w:tcW w:w="2950" w:type="dxa"/>
            <w:gridSpan w:val="8"/>
            <w:tcBorders>
              <w:top w:val="single" w:sz="4" w:space="0" w:color="auto"/>
            </w:tcBorders>
            <w:noWrap/>
            <w:vAlign w:val="bottom"/>
            <w:hideMark/>
          </w:tcPr>
          <w:p w14:paraId="6BD093BA" w14:textId="77777777" w:rsidR="00E34D0C" w:rsidRPr="00C52C91" w:rsidRDefault="00E34D0C" w:rsidP="00E34D0C">
            <w:pPr>
              <w:pStyle w:val="TableofFigures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NZ" w:eastAsia="en-NZ"/>
                <w14:ligatures w14:val="none"/>
              </w:rPr>
            </w:pPr>
          </w:p>
        </w:tc>
      </w:tr>
      <w:tr w:rsidR="00E34D0C" w:rsidRPr="00C52C91" w14:paraId="351EE065" w14:textId="77777777" w:rsidTr="460B6F47">
        <w:trPr>
          <w:trHeight w:val="360"/>
        </w:trPr>
        <w:tc>
          <w:tcPr>
            <w:tcW w:w="1866" w:type="dxa"/>
            <w:tcBorders>
              <w:bottom w:val="single" w:sz="4" w:space="0" w:color="auto"/>
            </w:tcBorders>
            <w:shd w:val="clear" w:color="auto" w:fill="DEE8D8"/>
            <w:vAlign w:val="center"/>
          </w:tcPr>
          <w:p w14:paraId="61868791" w14:textId="22C3A61E" w:rsidR="00E34D0C" w:rsidRPr="00E42E8F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42E8F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Common name</w:t>
            </w:r>
          </w:p>
        </w:tc>
        <w:tc>
          <w:tcPr>
            <w:tcW w:w="1743" w:type="dxa"/>
            <w:gridSpan w:val="4"/>
            <w:tcBorders>
              <w:bottom w:val="single" w:sz="4" w:space="0" w:color="auto"/>
            </w:tcBorders>
            <w:shd w:val="clear" w:color="auto" w:fill="DEE8D8"/>
            <w:noWrap/>
            <w:vAlign w:val="center"/>
          </w:tcPr>
          <w:p w14:paraId="5631FC19" w14:textId="195EC3B0" w:rsidR="00E34D0C" w:rsidRPr="00E42E8F" w:rsidRDefault="004213B1" w:rsidP="00E34D0C">
            <w:pPr>
              <w:pStyle w:val="TableofFigures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Ingoa </w:t>
            </w:r>
            <w:r w:rsidR="00E34D0C" w:rsidRPr="00E42E8F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Māori </w:t>
            </w:r>
          </w:p>
        </w:tc>
        <w:tc>
          <w:tcPr>
            <w:tcW w:w="2512" w:type="dxa"/>
            <w:gridSpan w:val="6"/>
            <w:tcBorders>
              <w:bottom w:val="single" w:sz="4" w:space="0" w:color="auto"/>
            </w:tcBorders>
            <w:shd w:val="clear" w:color="auto" w:fill="DEE8D8"/>
            <w:noWrap/>
            <w:vAlign w:val="center"/>
          </w:tcPr>
          <w:p w14:paraId="56A12F56" w14:textId="1E2E2CDB" w:rsidR="00E34D0C" w:rsidRPr="00E42E8F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42E8F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Species</w:t>
            </w:r>
          </w:p>
        </w:tc>
        <w:tc>
          <w:tcPr>
            <w:tcW w:w="2950" w:type="dxa"/>
            <w:gridSpan w:val="8"/>
            <w:tcBorders>
              <w:bottom w:val="single" w:sz="4" w:space="0" w:color="auto"/>
            </w:tcBorders>
            <w:shd w:val="clear" w:color="auto" w:fill="DEE8D8"/>
            <w:noWrap/>
            <w:vAlign w:val="center"/>
            <w:hideMark/>
          </w:tcPr>
          <w:p w14:paraId="5AEC44F9" w14:textId="4C033CB7" w:rsidR="00E34D0C" w:rsidRPr="00E42E8F" w:rsidRDefault="00BB75D6" w:rsidP="00E34D0C">
            <w:pPr>
              <w:pStyle w:val="TableofFigures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42E8F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Number</w:t>
            </w:r>
            <w: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of Plants</w:t>
            </w:r>
          </w:p>
        </w:tc>
      </w:tr>
      <w:tr w:rsidR="00E34D0C" w:rsidRPr="00C52C91" w14:paraId="7B279A33" w14:textId="77777777" w:rsidTr="460B6F47">
        <w:trPr>
          <w:trHeight w:val="290"/>
        </w:trPr>
        <w:tc>
          <w:tcPr>
            <w:tcW w:w="18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B67AFD" w14:textId="6B68E7FE" w:rsidR="00E34D0C" w:rsidRPr="007738B2" w:rsidRDefault="5C52435B" w:rsidP="5A62582E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5A62582E">
              <w:rPr>
                <w:rFonts w:ascii="Aptos Narrow" w:eastAsia="Times New Roman" w:hAnsi="Aptos Narrow" w:cs="Times New Roman"/>
                <w:color w:val="000000" w:themeColor="text1"/>
                <w:sz w:val="22"/>
                <w:lang w:val="en-NZ" w:eastAsia="en-NZ"/>
              </w:rPr>
              <w:t>Kōhūhū</w:t>
            </w:r>
            <w:proofErr w:type="spellEnd"/>
          </w:p>
        </w:tc>
        <w:tc>
          <w:tcPr>
            <w:tcW w:w="17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C93631F" w14:textId="0F317D03" w:rsidR="00E34D0C" w:rsidRPr="007738B2" w:rsidRDefault="4C121B48" w:rsidP="5A62582E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3E3CBCE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</w:t>
            </w:r>
            <w:r w:rsidR="0E0AFDC2" w:rsidRPr="5A62582E">
              <w:rPr>
                <w:rFonts w:ascii="Aptos Narrow" w:eastAsia="Times New Roman" w:hAnsi="Aptos Narrow" w:cs="Times New Roman"/>
                <w:color w:val="000000" w:themeColor="text1"/>
                <w:sz w:val="22"/>
                <w:lang w:val="en-NZ" w:eastAsia="en-NZ"/>
              </w:rPr>
              <w:t>ōhūhū</w:t>
            </w:r>
            <w:proofErr w:type="spellEnd"/>
          </w:p>
        </w:tc>
        <w:tc>
          <w:tcPr>
            <w:tcW w:w="2512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D4E93B3" w14:textId="6C7B7F29" w:rsidR="00E34D0C" w:rsidRPr="00C52C91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Pittosporum </w:t>
            </w:r>
            <w:proofErr w:type="spellStart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tenuifolium</w:t>
            </w:r>
            <w:proofErr w:type="spellEnd"/>
          </w:p>
        </w:tc>
        <w:tc>
          <w:tcPr>
            <w:tcW w:w="2950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BABDC1A" w14:textId="77777777" w:rsidR="00E34D0C" w:rsidRPr="00C52C91" w:rsidRDefault="00E34D0C" w:rsidP="00E34D0C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16</w:t>
            </w:r>
          </w:p>
        </w:tc>
      </w:tr>
      <w:tr w:rsidR="00E34D0C" w:rsidRPr="00C52C91" w14:paraId="7C698CEA" w14:textId="77777777" w:rsidTr="460B6F47">
        <w:trPr>
          <w:trHeight w:val="290"/>
        </w:trPr>
        <w:tc>
          <w:tcPr>
            <w:tcW w:w="18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A7BE15" w14:textId="175E989E" w:rsidR="00E34D0C" w:rsidRPr="007738B2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Lacebark</w:t>
            </w:r>
          </w:p>
        </w:tc>
        <w:tc>
          <w:tcPr>
            <w:tcW w:w="17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9537EAE" w14:textId="795108C4" w:rsidR="00E34D0C" w:rsidRPr="007738B2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Houhere</w:t>
            </w:r>
            <w:proofErr w:type="spellEnd"/>
          </w:p>
        </w:tc>
        <w:tc>
          <w:tcPr>
            <w:tcW w:w="2512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32F9F1E" w14:textId="58CA2B2C" w:rsidR="00E34D0C" w:rsidRPr="00C52C91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Hoheria angustifolia</w:t>
            </w:r>
          </w:p>
        </w:tc>
        <w:tc>
          <w:tcPr>
            <w:tcW w:w="2950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001B42B" w14:textId="77777777" w:rsidR="00E34D0C" w:rsidRPr="00C52C91" w:rsidRDefault="00E34D0C" w:rsidP="00E34D0C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16</w:t>
            </w:r>
          </w:p>
        </w:tc>
      </w:tr>
      <w:tr w:rsidR="00E34D0C" w:rsidRPr="00C52C91" w14:paraId="71AE4B78" w14:textId="77777777" w:rsidTr="460B6F47">
        <w:trPr>
          <w:trHeight w:val="290"/>
        </w:trPr>
        <w:tc>
          <w:tcPr>
            <w:tcW w:w="18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AE3199" w14:textId="231190A2" w:rsidR="00E34D0C" w:rsidRPr="007738B2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Kānuka</w:t>
            </w:r>
            <w:proofErr w:type="spellEnd"/>
          </w:p>
        </w:tc>
        <w:tc>
          <w:tcPr>
            <w:tcW w:w="17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84FEF28" w14:textId="34CA3F77" w:rsidR="00E34D0C" w:rsidRPr="007738B2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Kānuka</w:t>
            </w:r>
            <w:proofErr w:type="spellEnd"/>
          </w:p>
        </w:tc>
        <w:tc>
          <w:tcPr>
            <w:tcW w:w="2512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D96BF01" w14:textId="5EE72ABF" w:rsidR="00E34D0C" w:rsidRPr="00C52C91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Kunzea</w:t>
            </w:r>
            <w:proofErr w:type="spellEnd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serotina</w:t>
            </w:r>
          </w:p>
        </w:tc>
        <w:tc>
          <w:tcPr>
            <w:tcW w:w="2950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09A7CAF" w14:textId="77777777" w:rsidR="00E34D0C" w:rsidRPr="00C52C91" w:rsidRDefault="00E34D0C" w:rsidP="00E34D0C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16</w:t>
            </w:r>
          </w:p>
        </w:tc>
      </w:tr>
      <w:tr w:rsidR="00E34D0C" w:rsidRPr="00C52C91" w14:paraId="137BB6C6" w14:textId="77777777" w:rsidTr="460B6F47">
        <w:trPr>
          <w:trHeight w:val="290"/>
        </w:trPr>
        <w:tc>
          <w:tcPr>
            <w:tcW w:w="18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E77D90" w14:textId="0E524B73" w:rsidR="00E34D0C" w:rsidRPr="007738B2" w:rsidRDefault="37B94BB2" w:rsidP="37AC962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 w:themeColor="text1"/>
                <w:sz w:val="22"/>
                <w:lang w:val="en-NZ" w:eastAsia="en-NZ"/>
              </w:rPr>
            </w:pPr>
            <w:proofErr w:type="spellStart"/>
            <w:r w:rsidRPr="25BE5808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Mi</w:t>
            </w:r>
            <w:r w:rsidR="08E61C99" w:rsidRPr="25BE5808">
              <w:rPr>
                <w:rFonts w:ascii="Aptos Narrow" w:eastAsia="Times New Roman" w:hAnsi="Aptos Narrow" w:cs="Times New Roman"/>
                <w:color w:val="000000" w:themeColor="text1"/>
                <w:sz w:val="22"/>
                <w:lang w:val="en-NZ" w:eastAsia="en-NZ"/>
              </w:rPr>
              <w:t>kimiki</w:t>
            </w:r>
            <w:r w:rsidRPr="37AC962C">
              <w:rPr>
                <w:rFonts w:ascii="Aptos Narrow" w:eastAsia="Times New Roman" w:hAnsi="Aptos Narrow" w:cs="Times New Roman"/>
                <w:color w:val="000000" w:themeColor="text1"/>
                <w:sz w:val="22"/>
                <w:lang w:val="en-NZ" w:eastAsia="en-NZ"/>
              </w:rPr>
              <w:t>i</w:t>
            </w:r>
            <w:proofErr w:type="spellEnd"/>
          </w:p>
        </w:tc>
        <w:tc>
          <w:tcPr>
            <w:tcW w:w="17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6922B36" w14:textId="73DD667F" w:rsidR="00E34D0C" w:rsidRPr="007738B2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M</w:t>
            </w:r>
            <w:r w:rsidR="00075C3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ikimiki</w:t>
            </w:r>
            <w:proofErr w:type="spellEnd"/>
          </w:p>
        </w:tc>
        <w:tc>
          <w:tcPr>
            <w:tcW w:w="2512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09090C1" w14:textId="655FD393" w:rsidR="00E34D0C" w:rsidRPr="00C52C91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Coprosma </w:t>
            </w:r>
            <w:proofErr w:type="spellStart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propinqua</w:t>
            </w:r>
            <w:proofErr w:type="spellEnd"/>
          </w:p>
        </w:tc>
        <w:tc>
          <w:tcPr>
            <w:tcW w:w="2950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B61014D" w14:textId="77777777" w:rsidR="00E34D0C" w:rsidRPr="00C52C91" w:rsidRDefault="00E34D0C" w:rsidP="00E34D0C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16</w:t>
            </w:r>
          </w:p>
        </w:tc>
      </w:tr>
      <w:tr w:rsidR="00E34D0C" w:rsidRPr="00C52C91" w14:paraId="405F301B" w14:textId="77777777" w:rsidTr="460B6F47">
        <w:trPr>
          <w:trHeight w:val="290"/>
        </w:trPr>
        <w:tc>
          <w:tcPr>
            <w:tcW w:w="18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E55B2D" w14:textId="6C153A23" w:rsidR="00E34D0C" w:rsidRPr="007738B2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Golden akeake</w:t>
            </w:r>
          </w:p>
        </w:tc>
        <w:tc>
          <w:tcPr>
            <w:tcW w:w="17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C1F8E91" w14:textId="44D16CFE" w:rsidR="00E34D0C" w:rsidRPr="007738B2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Akiraho</w:t>
            </w:r>
          </w:p>
        </w:tc>
        <w:tc>
          <w:tcPr>
            <w:tcW w:w="2512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1AD12D7" w14:textId="2844A7B7" w:rsidR="00E34D0C" w:rsidRPr="00C52C91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Olearia paniculata</w:t>
            </w:r>
          </w:p>
        </w:tc>
        <w:tc>
          <w:tcPr>
            <w:tcW w:w="2950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CBFAD10" w14:textId="77777777" w:rsidR="00E34D0C" w:rsidRPr="00C52C91" w:rsidRDefault="00E34D0C" w:rsidP="00E34D0C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16</w:t>
            </w:r>
          </w:p>
        </w:tc>
      </w:tr>
      <w:tr w:rsidR="00E34D0C" w:rsidRPr="00C52C91" w14:paraId="790A3953" w14:textId="77777777" w:rsidTr="460B6F47">
        <w:trPr>
          <w:trHeight w:val="290"/>
        </w:trPr>
        <w:tc>
          <w:tcPr>
            <w:tcW w:w="18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CBF84B" w14:textId="5AC9C1BF" w:rsidR="00E34D0C" w:rsidRPr="007738B2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Cabbage tree</w:t>
            </w:r>
          </w:p>
        </w:tc>
        <w:tc>
          <w:tcPr>
            <w:tcW w:w="17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EC547DD" w14:textId="0C1D9044" w:rsidR="00E34D0C" w:rsidRPr="007738B2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T</w:t>
            </w:r>
            <w:r w:rsidR="00A070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ī</w:t>
            </w: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</w:t>
            </w:r>
            <w:r w:rsidR="00A1411E"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Kōuka</w:t>
            </w:r>
          </w:p>
        </w:tc>
        <w:tc>
          <w:tcPr>
            <w:tcW w:w="2512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162AAC7" w14:textId="6CE2CDE0" w:rsidR="00E34D0C" w:rsidRPr="00C52C91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Cordyline australis</w:t>
            </w:r>
          </w:p>
        </w:tc>
        <w:tc>
          <w:tcPr>
            <w:tcW w:w="2950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BE9F289" w14:textId="77777777" w:rsidR="00E34D0C" w:rsidRPr="00C52C91" w:rsidRDefault="00E34D0C" w:rsidP="00E34D0C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16</w:t>
            </w:r>
          </w:p>
        </w:tc>
      </w:tr>
      <w:tr w:rsidR="00E34D0C" w:rsidRPr="00C52C91" w14:paraId="79FABF40" w14:textId="77777777" w:rsidTr="460B6F47">
        <w:trPr>
          <w:trHeight w:val="290"/>
        </w:trPr>
        <w:tc>
          <w:tcPr>
            <w:tcW w:w="18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1D78563" w14:textId="091A92DC" w:rsidR="00E34D0C" w:rsidRPr="00C52C91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 </w:t>
            </w:r>
          </w:p>
        </w:tc>
        <w:tc>
          <w:tcPr>
            <w:tcW w:w="17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184610E7" w14:textId="46099392" w:rsidR="00E34D0C" w:rsidRPr="00C52C91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 </w:t>
            </w:r>
          </w:p>
        </w:tc>
        <w:tc>
          <w:tcPr>
            <w:tcW w:w="2512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53032909" w14:textId="4DF2C0F1" w:rsidR="00E34D0C" w:rsidRPr="0036257C" w:rsidRDefault="0036257C" w:rsidP="0036257C">
            <w:pPr>
              <w:pStyle w:val="TableofFigures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36257C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Total:</w:t>
            </w:r>
          </w:p>
        </w:tc>
        <w:tc>
          <w:tcPr>
            <w:tcW w:w="2950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265A8706" w14:textId="438EE877" w:rsidR="00E34D0C" w:rsidRPr="00C52C91" w:rsidRDefault="00E34D0C" w:rsidP="00E34D0C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96</w:t>
            </w:r>
            <w:r w:rsidR="00075C3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</w:t>
            </w:r>
          </w:p>
        </w:tc>
      </w:tr>
      <w:tr w:rsidR="00E34D0C" w:rsidRPr="00C52C91" w14:paraId="569CDC86" w14:textId="77777777" w:rsidTr="460B6F47">
        <w:trPr>
          <w:trHeight w:val="335"/>
        </w:trPr>
        <w:tc>
          <w:tcPr>
            <w:tcW w:w="3609" w:type="dxa"/>
            <w:gridSpan w:val="5"/>
            <w:tcBorders>
              <w:top w:val="single" w:sz="4" w:space="0" w:color="auto"/>
            </w:tcBorders>
          </w:tcPr>
          <w:p w14:paraId="64909441" w14:textId="24914148" w:rsidR="00E34D0C" w:rsidRPr="009D5A9C" w:rsidRDefault="48BE04F7" w:rsidP="5FA153D9">
            <w:pPr>
              <w:pStyle w:val="Heading5"/>
              <w:rPr>
                <w:lang w:val="en-NZ" w:eastAsia="en-NZ"/>
              </w:rPr>
            </w:pPr>
            <w:r w:rsidRPr="5FA153D9">
              <w:rPr>
                <w:lang w:val="en-NZ" w:eastAsia="en-NZ"/>
              </w:rPr>
              <w:t>Starter</w:t>
            </w:r>
            <w:r w:rsidR="20723E75" w:rsidRPr="009D5A9C">
              <w:rPr>
                <w:lang w:val="en-NZ" w:eastAsia="en-NZ"/>
              </w:rPr>
              <w:t xml:space="preserve"> Fire Protection Package</w:t>
            </w:r>
            <w:r w:rsidR="20723E75" w:rsidRPr="5FA153D9">
              <w:rPr>
                <w:rFonts w:ascii="Aptos Narrow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:</w:t>
            </w:r>
          </w:p>
        </w:tc>
        <w:tc>
          <w:tcPr>
            <w:tcW w:w="3475" w:type="dxa"/>
            <w:gridSpan w:val="11"/>
            <w:tcBorders>
              <w:top w:val="single" w:sz="4" w:space="0" w:color="auto"/>
            </w:tcBorders>
            <w:noWrap/>
            <w:vAlign w:val="bottom"/>
            <w:hideMark/>
          </w:tcPr>
          <w:p w14:paraId="238804CB" w14:textId="55BD2717" w:rsidR="00E34D0C" w:rsidRPr="00C52C91" w:rsidRDefault="00E34D0C" w:rsidP="00E34D0C">
            <w:pPr>
              <w:pStyle w:val="Heading5"/>
              <w:rPr>
                <w:rFonts w:ascii="Aptos Narrow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</w:p>
        </w:tc>
        <w:tc>
          <w:tcPr>
            <w:tcW w:w="345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342CB40B" w14:textId="77777777" w:rsidR="00E34D0C" w:rsidRPr="00C52C91" w:rsidRDefault="00E34D0C" w:rsidP="00E34D0C">
            <w:pPr>
              <w:pStyle w:val="TableofFigures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NZ" w:eastAsia="en-NZ"/>
                <w14:ligatures w14:val="none"/>
              </w:rPr>
            </w:pPr>
          </w:p>
        </w:tc>
        <w:tc>
          <w:tcPr>
            <w:tcW w:w="1642" w:type="dxa"/>
            <w:gridSpan w:val="2"/>
            <w:tcBorders>
              <w:top w:val="single" w:sz="4" w:space="0" w:color="auto"/>
            </w:tcBorders>
            <w:noWrap/>
            <w:vAlign w:val="bottom"/>
            <w:hideMark/>
          </w:tcPr>
          <w:p w14:paraId="568565BD" w14:textId="77777777" w:rsidR="00E34D0C" w:rsidRPr="00C52C91" w:rsidRDefault="00E34D0C" w:rsidP="00E34D0C">
            <w:pPr>
              <w:pStyle w:val="TableofFigures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NZ" w:eastAsia="en-NZ"/>
                <w14:ligatures w14:val="none"/>
              </w:rPr>
            </w:pPr>
          </w:p>
        </w:tc>
      </w:tr>
      <w:tr w:rsidR="00E34D0C" w:rsidRPr="00C52C91" w14:paraId="1F0D9EB9" w14:textId="77777777" w:rsidTr="460B6F47">
        <w:trPr>
          <w:trHeight w:val="290"/>
        </w:trPr>
        <w:tc>
          <w:tcPr>
            <w:tcW w:w="1866" w:type="dxa"/>
            <w:tcBorders>
              <w:bottom w:val="single" w:sz="4" w:space="0" w:color="auto"/>
            </w:tcBorders>
            <w:shd w:val="clear" w:color="auto" w:fill="FFE697"/>
            <w:vAlign w:val="center"/>
          </w:tcPr>
          <w:p w14:paraId="44271800" w14:textId="79427E63" w:rsidR="00E34D0C" w:rsidRPr="00E42E8F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42E8F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Common name</w:t>
            </w:r>
          </w:p>
        </w:tc>
        <w:tc>
          <w:tcPr>
            <w:tcW w:w="1743" w:type="dxa"/>
            <w:gridSpan w:val="4"/>
            <w:tcBorders>
              <w:bottom w:val="single" w:sz="4" w:space="0" w:color="auto"/>
            </w:tcBorders>
            <w:shd w:val="clear" w:color="auto" w:fill="FFE697"/>
            <w:noWrap/>
            <w:vAlign w:val="center"/>
          </w:tcPr>
          <w:p w14:paraId="5AC4EADA" w14:textId="04D3BBF2" w:rsidR="00E34D0C" w:rsidRPr="00E42E8F" w:rsidRDefault="004213B1" w:rsidP="00E34D0C">
            <w:pPr>
              <w:pStyle w:val="TableofFigures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Ingoa </w:t>
            </w:r>
            <w:r w:rsidR="00E34D0C" w:rsidRPr="00E42E8F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Māori</w:t>
            </w:r>
          </w:p>
        </w:tc>
        <w:tc>
          <w:tcPr>
            <w:tcW w:w="2512" w:type="dxa"/>
            <w:gridSpan w:val="6"/>
            <w:tcBorders>
              <w:bottom w:val="single" w:sz="4" w:space="0" w:color="auto"/>
            </w:tcBorders>
            <w:shd w:val="clear" w:color="auto" w:fill="FFE697"/>
            <w:noWrap/>
            <w:vAlign w:val="center"/>
          </w:tcPr>
          <w:p w14:paraId="4F7295CB" w14:textId="5A83B378" w:rsidR="00E34D0C" w:rsidRPr="00E42E8F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42E8F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Species</w:t>
            </w:r>
          </w:p>
        </w:tc>
        <w:tc>
          <w:tcPr>
            <w:tcW w:w="2950" w:type="dxa"/>
            <w:gridSpan w:val="8"/>
            <w:tcBorders>
              <w:bottom w:val="single" w:sz="4" w:space="0" w:color="auto"/>
            </w:tcBorders>
            <w:shd w:val="clear" w:color="auto" w:fill="FFE697"/>
            <w:noWrap/>
            <w:vAlign w:val="center"/>
            <w:hideMark/>
          </w:tcPr>
          <w:p w14:paraId="0D58B467" w14:textId="7E64FEFB" w:rsidR="00E34D0C" w:rsidRPr="00E42E8F" w:rsidRDefault="00BB75D6" w:rsidP="00E34D0C">
            <w:pPr>
              <w:pStyle w:val="TableofFigures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42E8F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Number</w:t>
            </w:r>
            <w: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of Plants</w:t>
            </w:r>
          </w:p>
        </w:tc>
      </w:tr>
      <w:tr w:rsidR="00E34D0C" w:rsidRPr="00C52C91" w14:paraId="4F9F1F42" w14:textId="77777777" w:rsidTr="460B6F47">
        <w:trPr>
          <w:trHeight w:val="290"/>
        </w:trPr>
        <w:tc>
          <w:tcPr>
            <w:tcW w:w="18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032044" w14:textId="7CE37A7B" w:rsidR="00E34D0C" w:rsidRPr="007738B2" w:rsidRDefault="41191F4E" w:rsidP="5A62582E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13F0579F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</w:t>
            </w:r>
            <w:r w:rsidR="0E0AFDC2" w:rsidRPr="13F0579F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aram</w:t>
            </w:r>
            <w:r w:rsidR="12E788E4" w:rsidRPr="5A62582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ū</w:t>
            </w:r>
          </w:p>
        </w:tc>
        <w:tc>
          <w:tcPr>
            <w:tcW w:w="17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88EE7BC" w14:textId="169C3B80" w:rsidR="00E34D0C" w:rsidRPr="007738B2" w:rsidRDefault="0E0AFDC2" w:rsidP="13F0579F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13F0579F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Karam</w:t>
            </w:r>
            <w:r w:rsidR="68808346" w:rsidRPr="5A62582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ū</w:t>
            </w:r>
          </w:p>
        </w:tc>
        <w:tc>
          <w:tcPr>
            <w:tcW w:w="2512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D5D10E8" w14:textId="0988D95D" w:rsidR="00E34D0C" w:rsidRPr="00C52C91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Coprosma robusta</w:t>
            </w:r>
          </w:p>
        </w:tc>
        <w:tc>
          <w:tcPr>
            <w:tcW w:w="2950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E9119FE" w14:textId="77777777" w:rsidR="00E34D0C" w:rsidRPr="00C52C91" w:rsidRDefault="00E34D0C" w:rsidP="00E34D0C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16</w:t>
            </w:r>
          </w:p>
        </w:tc>
      </w:tr>
      <w:tr w:rsidR="00E34D0C" w:rsidRPr="00C52C91" w14:paraId="6CFE6D95" w14:textId="77777777" w:rsidTr="460B6F47">
        <w:trPr>
          <w:trHeight w:val="290"/>
        </w:trPr>
        <w:tc>
          <w:tcPr>
            <w:tcW w:w="18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6E55A9" w14:textId="62C79F9B" w:rsidR="00E34D0C" w:rsidRPr="007738B2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Lemonwood</w:t>
            </w:r>
          </w:p>
        </w:tc>
        <w:tc>
          <w:tcPr>
            <w:tcW w:w="17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67EF5BA" w14:textId="572A2410" w:rsidR="00E34D0C" w:rsidRPr="007738B2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T</w:t>
            </w: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arata</w:t>
            </w:r>
          </w:p>
        </w:tc>
        <w:tc>
          <w:tcPr>
            <w:tcW w:w="2512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FA5B6BC" w14:textId="563FCC4D" w:rsidR="00E34D0C" w:rsidRPr="00C52C91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Pittosporum </w:t>
            </w:r>
            <w:r w:rsidR="00642630"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eugenioides</w:t>
            </w:r>
          </w:p>
        </w:tc>
        <w:tc>
          <w:tcPr>
            <w:tcW w:w="2950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F7029BF" w14:textId="77777777" w:rsidR="00E34D0C" w:rsidRPr="00C52C91" w:rsidRDefault="00E34D0C" w:rsidP="00E34D0C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16</w:t>
            </w:r>
          </w:p>
        </w:tc>
      </w:tr>
      <w:tr w:rsidR="00E34D0C" w:rsidRPr="00C52C91" w14:paraId="42F0F67C" w14:textId="77777777" w:rsidTr="460B6F47">
        <w:trPr>
          <w:trHeight w:val="290"/>
        </w:trPr>
        <w:tc>
          <w:tcPr>
            <w:tcW w:w="18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E9EAE3" w14:textId="770D934F" w:rsidR="00E34D0C" w:rsidRPr="007738B2" w:rsidRDefault="0C352AED" w:rsidP="5A62582E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5A62582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Kor</w:t>
            </w:r>
            <w:r w:rsidR="4AF846C4" w:rsidRPr="5A62582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o</w:t>
            </w:r>
            <w:r w:rsidRPr="5A62582E">
              <w:rPr>
                <w:rFonts w:ascii="Aptos Narrow" w:eastAsia="Times New Roman" w:hAnsi="Aptos Narrow" w:cs="Times New Roman"/>
                <w:color w:val="000000" w:themeColor="text1"/>
                <w:sz w:val="22"/>
                <w:lang w:val="en-NZ" w:eastAsia="en-NZ"/>
              </w:rPr>
              <w:t>miko</w:t>
            </w:r>
          </w:p>
        </w:tc>
        <w:tc>
          <w:tcPr>
            <w:tcW w:w="17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7BEEE3A" w14:textId="2FD674ED" w:rsidR="00E34D0C" w:rsidRPr="007738B2" w:rsidRDefault="0E0AFDC2" w:rsidP="5A62582E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5A62582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Koromiko</w:t>
            </w:r>
          </w:p>
        </w:tc>
        <w:tc>
          <w:tcPr>
            <w:tcW w:w="2512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2C62612" w14:textId="55919D82" w:rsidR="00E34D0C" w:rsidRPr="00C52C91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Hebe salicifolia</w:t>
            </w:r>
          </w:p>
        </w:tc>
        <w:tc>
          <w:tcPr>
            <w:tcW w:w="2950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53E5289" w14:textId="77777777" w:rsidR="00E34D0C" w:rsidRPr="00C52C91" w:rsidRDefault="00E34D0C" w:rsidP="00E34D0C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</w:t>
            </w: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0</w:t>
            </w:r>
          </w:p>
        </w:tc>
      </w:tr>
      <w:tr w:rsidR="00E34D0C" w:rsidRPr="00C52C91" w14:paraId="2F7897C3" w14:textId="77777777" w:rsidTr="460B6F47">
        <w:trPr>
          <w:trHeight w:val="290"/>
        </w:trPr>
        <w:tc>
          <w:tcPr>
            <w:tcW w:w="18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9BA0FF" w14:textId="66BF8AE0" w:rsidR="00E34D0C" w:rsidRPr="007738B2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Lacebark</w:t>
            </w:r>
          </w:p>
        </w:tc>
        <w:tc>
          <w:tcPr>
            <w:tcW w:w="17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12CCD09" w14:textId="5150750C" w:rsidR="00E34D0C" w:rsidRPr="007738B2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Houhere</w:t>
            </w:r>
            <w:proofErr w:type="spellEnd"/>
          </w:p>
        </w:tc>
        <w:tc>
          <w:tcPr>
            <w:tcW w:w="2512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EC2B1E1" w14:textId="4E546974" w:rsidR="00E34D0C" w:rsidRPr="00C52C91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Hoheria angustifolia</w:t>
            </w:r>
          </w:p>
        </w:tc>
        <w:tc>
          <w:tcPr>
            <w:tcW w:w="2950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5D03470" w14:textId="77777777" w:rsidR="00E34D0C" w:rsidRPr="00C52C91" w:rsidRDefault="00E34D0C" w:rsidP="00E34D0C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16</w:t>
            </w:r>
          </w:p>
        </w:tc>
      </w:tr>
      <w:tr w:rsidR="00D37025" w:rsidRPr="00C52C91" w14:paraId="183AE378" w14:textId="77777777" w:rsidTr="460B6F47">
        <w:trPr>
          <w:trHeight w:val="290"/>
        </w:trPr>
        <w:tc>
          <w:tcPr>
            <w:tcW w:w="18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A10B49" w14:textId="27976A79" w:rsidR="00D37025" w:rsidRPr="00C52C91" w:rsidRDefault="00D37025" w:rsidP="00E34D0C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Flax</w:t>
            </w:r>
          </w:p>
        </w:tc>
        <w:tc>
          <w:tcPr>
            <w:tcW w:w="17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E3ABAF9" w14:textId="5B5B4A66" w:rsidR="00D37025" w:rsidRPr="00C52C91" w:rsidRDefault="00D37025" w:rsidP="00E34D0C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Harakeke</w:t>
            </w:r>
          </w:p>
        </w:tc>
        <w:tc>
          <w:tcPr>
            <w:tcW w:w="2512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E23B8ED" w14:textId="188910E1" w:rsidR="00D37025" w:rsidRPr="007738B2" w:rsidRDefault="00B9756D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Phormium tenax</w:t>
            </w:r>
          </w:p>
        </w:tc>
        <w:tc>
          <w:tcPr>
            <w:tcW w:w="2950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B7A2719" w14:textId="03B60175" w:rsidR="00D37025" w:rsidRPr="00C52C91" w:rsidRDefault="00B9756D" w:rsidP="00E34D0C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16</w:t>
            </w:r>
          </w:p>
        </w:tc>
      </w:tr>
      <w:tr w:rsidR="00B9756D" w:rsidRPr="00C52C91" w14:paraId="2BCF3211" w14:textId="77777777" w:rsidTr="460B6F47">
        <w:trPr>
          <w:trHeight w:val="290"/>
        </w:trPr>
        <w:tc>
          <w:tcPr>
            <w:tcW w:w="18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351872" w14:textId="4BB27A1D" w:rsidR="00B9756D" w:rsidRDefault="00B9756D" w:rsidP="00E34D0C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Wire vine</w:t>
            </w:r>
          </w:p>
        </w:tc>
        <w:tc>
          <w:tcPr>
            <w:tcW w:w="17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9F7BCC2" w14:textId="38B3AF9A" w:rsidR="00B9756D" w:rsidRDefault="001169D1" w:rsidP="00E34D0C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Pōhuehue</w:t>
            </w:r>
            <w:proofErr w:type="spellEnd"/>
          </w:p>
        </w:tc>
        <w:tc>
          <w:tcPr>
            <w:tcW w:w="2512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011352C" w14:textId="293BBE2A" w:rsidR="00B9756D" w:rsidRPr="007738B2" w:rsidRDefault="001169D1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1169D1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Muehlenbeckia</w:t>
            </w:r>
            <w:proofErr w:type="spellEnd"/>
            <w:r w:rsidRPr="001169D1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</w:t>
            </w:r>
            <w:proofErr w:type="spellStart"/>
            <w:r w:rsidRPr="001169D1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complexa</w:t>
            </w:r>
            <w:proofErr w:type="spellEnd"/>
          </w:p>
        </w:tc>
        <w:tc>
          <w:tcPr>
            <w:tcW w:w="2950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F319287" w14:textId="0B42E9F8" w:rsidR="00B9756D" w:rsidRDefault="001169D1" w:rsidP="00E34D0C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20</w:t>
            </w:r>
          </w:p>
        </w:tc>
      </w:tr>
      <w:tr w:rsidR="001169D1" w:rsidRPr="00C52C91" w14:paraId="37E816E0" w14:textId="77777777" w:rsidTr="460B6F47">
        <w:trPr>
          <w:trHeight w:val="290"/>
        </w:trPr>
        <w:tc>
          <w:tcPr>
            <w:tcW w:w="18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EDD3DA" w14:textId="77777777" w:rsidR="001169D1" w:rsidRDefault="001169D1" w:rsidP="00E34D0C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</w:p>
        </w:tc>
        <w:tc>
          <w:tcPr>
            <w:tcW w:w="17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8E52EA9" w14:textId="77777777" w:rsidR="001169D1" w:rsidRDefault="001169D1" w:rsidP="00E34D0C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</w:p>
        </w:tc>
        <w:tc>
          <w:tcPr>
            <w:tcW w:w="2512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B3BC26A" w14:textId="6ECC9A01" w:rsidR="001169D1" w:rsidRPr="001169D1" w:rsidRDefault="001169D1" w:rsidP="001169D1">
            <w:pPr>
              <w:pStyle w:val="TableofFigures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1169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Total:</w:t>
            </w:r>
          </w:p>
        </w:tc>
        <w:tc>
          <w:tcPr>
            <w:tcW w:w="2950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E9E3F1E" w14:textId="20E8437C" w:rsidR="001169D1" w:rsidRDefault="00E907E9" w:rsidP="00E34D0C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94</w:t>
            </w:r>
          </w:p>
        </w:tc>
      </w:tr>
      <w:tr w:rsidR="00E34D0C" w:rsidRPr="00C52C91" w14:paraId="4B871987" w14:textId="77777777" w:rsidTr="460B6F47">
        <w:trPr>
          <w:trHeight w:val="278"/>
        </w:trPr>
        <w:tc>
          <w:tcPr>
            <w:tcW w:w="333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FC7C34C" w14:textId="28E7CED5" w:rsidR="00E34D0C" w:rsidRPr="00EA20C9" w:rsidRDefault="4D4898E6" w:rsidP="00E34D0C">
            <w:pPr>
              <w:pStyle w:val="Heading5"/>
              <w:rPr>
                <w:lang w:val="en-NZ" w:eastAsia="en-NZ"/>
              </w:rPr>
            </w:pPr>
            <w:r w:rsidRPr="00EA20C9">
              <w:rPr>
                <w:lang w:val="en-NZ" w:eastAsia="en-NZ"/>
              </w:rPr>
              <w:lastRenderedPageBreak/>
              <w:t>Starter</w:t>
            </w:r>
            <w:r w:rsidR="570271F4" w:rsidRPr="00EA20C9">
              <w:rPr>
                <w:lang w:val="en-NZ" w:eastAsia="en-NZ"/>
              </w:rPr>
              <w:t xml:space="preserve"> Erosion Protection </w:t>
            </w:r>
            <w:r w:rsidR="570271F4">
              <w:rPr>
                <w:lang w:val="en-NZ" w:eastAsia="en-NZ"/>
              </w:rPr>
              <w:t>P</w:t>
            </w:r>
            <w:r w:rsidR="570271F4" w:rsidRPr="00EA20C9">
              <w:rPr>
                <w:lang w:val="en-NZ" w:eastAsia="en-NZ"/>
              </w:rPr>
              <w:t>ackage</w:t>
            </w:r>
            <w:r w:rsidR="570271F4" w:rsidRPr="5FA153D9">
              <w:rPr>
                <w:rFonts w:ascii="Aptos Narrow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:</w:t>
            </w:r>
          </w:p>
        </w:tc>
        <w:tc>
          <w:tcPr>
            <w:tcW w:w="2499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1369A486" w14:textId="7C4EF16B" w:rsidR="00E34D0C" w:rsidRPr="00C52C91" w:rsidRDefault="00E34D0C" w:rsidP="00E34D0C">
            <w:pPr>
              <w:pStyle w:val="Heading5"/>
              <w:rPr>
                <w:rFonts w:ascii="Aptos Narrow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</w:p>
        </w:tc>
        <w:tc>
          <w:tcPr>
            <w:tcW w:w="1763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56D96E49" w14:textId="77777777" w:rsidR="00E34D0C" w:rsidRPr="00C52C91" w:rsidRDefault="00E34D0C" w:rsidP="00E34D0C">
            <w:pPr>
              <w:pStyle w:val="TableofFigures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NZ" w:eastAsia="en-NZ"/>
                <w14:ligatures w14:val="none"/>
              </w:rPr>
            </w:pP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47EF89D2" w14:textId="77777777" w:rsidR="00E34D0C" w:rsidRPr="00C52C91" w:rsidRDefault="00E34D0C" w:rsidP="00E34D0C">
            <w:pPr>
              <w:pStyle w:val="TableofFigures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NZ" w:eastAsia="en-NZ"/>
                <w14:ligatures w14:val="none"/>
              </w:rPr>
            </w:pPr>
          </w:p>
        </w:tc>
      </w:tr>
      <w:tr w:rsidR="00E907E9" w:rsidRPr="00C52C91" w14:paraId="249EF790" w14:textId="77777777" w:rsidTr="460B6F47">
        <w:trPr>
          <w:trHeight w:val="290"/>
        </w:trPr>
        <w:tc>
          <w:tcPr>
            <w:tcW w:w="227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3AE8E" w:themeFill="accent4" w:themeFillShade="BF"/>
            <w:vAlign w:val="center"/>
          </w:tcPr>
          <w:p w14:paraId="43523494" w14:textId="52E34AF1" w:rsidR="00E907E9" w:rsidRPr="00E42E8F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42E8F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Common name</w:t>
            </w:r>
          </w:p>
        </w:tc>
        <w:tc>
          <w:tcPr>
            <w:tcW w:w="200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C3AE8E" w:themeFill="accent4" w:themeFillShade="BF"/>
            <w:noWrap/>
            <w:vAlign w:val="center"/>
          </w:tcPr>
          <w:p w14:paraId="18EB1A86" w14:textId="7F59D669" w:rsidR="00E907E9" w:rsidRPr="00E42E8F" w:rsidRDefault="004213B1" w:rsidP="00E907E9">
            <w:pPr>
              <w:pStyle w:val="TableofFigures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Ingoa </w:t>
            </w:r>
            <w:r w:rsidR="00142978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Māori </w:t>
            </w:r>
          </w:p>
        </w:tc>
        <w:tc>
          <w:tcPr>
            <w:tcW w:w="2380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C3AE8E" w:themeFill="accent4" w:themeFillShade="BF"/>
            <w:noWrap/>
            <w:vAlign w:val="center"/>
          </w:tcPr>
          <w:p w14:paraId="0E654F4A" w14:textId="04943BD7" w:rsidR="00E907E9" w:rsidRPr="00E42E8F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42E8F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Species</w:t>
            </w:r>
          </w:p>
        </w:tc>
        <w:tc>
          <w:tcPr>
            <w:tcW w:w="2413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C3AE8E" w:themeFill="accent4" w:themeFillShade="BF"/>
            <w:noWrap/>
            <w:vAlign w:val="center"/>
            <w:hideMark/>
          </w:tcPr>
          <w:p w14:paraId="04A76373" w14:textId="54318135" w:rsidR="00E907E9" w:rsidRPr="00E42E8F" w:rsidRDefault="00BB75D6" w:rsidP="00E907E9">
            <w:pPr>
              <w:pStyle w:val="TableofFigures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42E8F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Number</w:t>
            </w:r>
            <w: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of Plants</w:t>
            </w:r>
          </w:p>
        </w:tc>
      </w:tr>
      <w:tr w:rsidR="00E907E9" w:rsidRPr="00C52C91" w14:paraId="4CBB06DB" w14:textId="77777777" w:rsidTr="460B6F47">
        <w:trPr>
          <w:trHeight w:val="290"/>
        </w:trPr>
        <w:tc>
          <w:tcPr>
            <w:tcW w:w="227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4EE64F" w14:textId="74BEE0BB" w:rsidR="00E907E9" w:rsidRPr="007738B2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Toetoe</w:t>
            </w:r>
          </w:p>
        </w:tc>
        <w:tc>
          <w:tcPr>
            <w:tcW w:w="2005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18C1F6A" w14:textId="3DF9EF37" w:rsidR="00E907E9" w:rsidRPr="009B3A02" w:rsidRDefault="008A1D5B" w:rsidP="00E907E9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9B3A0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Toetoe</w:t>
            </w:r>
          </w:p>
        </w:tc>
        <w:tc>
          <w:tcPr>
            <w:tcW w:w="3323" w:type="dxa"/>
            <w:gridSpan w:val="1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79DDFA6" w14:textId="45C867FE" w:rsidR="00E907E9" w:rsidRPr="00C52C91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Austroderia</w:t>
            </w:r>
            <w:proofErr w:type="spellEnd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</w:t>
            </w:r>
            <w:proofErr w:type="spellStart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richardii</w:t>
            </w:r>
            <w:proofErr w:type="spellEnd"/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074D277" w14:textId="77777777" w:rsidR="00E907E9" w:rsidRPr="00C52C91" w:rsidRDefault="00E907E9" w:rsidP="00E907E9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20</w:t>
            </w:r>
          </w:p>
        </w:tc>
      </w:tr>
      <w:tr w:rsidR="00E907E9" w:rsidRPr="00C52C91" w14:paraId="21BAB0D3" w14:textId="77777777" w:rsidTr="460B6F47">
        <w:trPr>
          <w:trHeight w:val="290"/>
        </w:trPr>
        <w:tc>
          <w:tcPr>
            <w:tcW w:w="227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4F8A25" w14:textId="740DA1B7" w:rsidR="00E907E9" w:rsidRPr="007738B2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Cabbage </w:t>
            </w:r>
            <w:r w:rsidR="00DC368B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T</w:t>
            </w: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ree</w:t>
            </w:r>
          </w:p>
        </w:tc>
        <w:tc>
          <w:tcPr>
            <w:tcW w:w="2005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E02E17E" w14:textId="463DD298" w:rsidR="00E907E9" w:rsidRPr="009B3A02" w:rsidRDefault="004F0EA2" w:rsidP="00E907E9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9B3A0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Tī </w:t>
            </w:r>
            <w:r w:rsidR="00DC368B" w:rsidRPr="009B3A0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Kōuka</w:t>
            </w:r>
          </w:p>
        </w:tc>
        <w:tc>
          <w:tcPr>
            <w:tcW w:w="3323" w:type="dxa"/>
            <w:gridSpan w:val="1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F9161C3" w14:textId="344A60A7" w:rsidR="00E907E9" w:rsidRPr="00C52C91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Cordyline australis</w:t>
            </w: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157007E" w14:textId="77777777" w:rsidR="00E907E9" w:rsidRPr="00C52C91" w:rsidRDefault="00E907E9" w:rsidP="00E907E9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16</w:t>
            </w:r>
          </w:p>
        </w:tc>
      </w:tr>
      <w:tr w:rsidR="00E907E9" w:rsidRPr="00C52C91" w14:paraId="61334ED3" w14:textId="77777777" w:rsidTr="460B6F47">
        <w:trPr>
          <w:trHeight w:val="290"/>
        </w:trPr>
        <w:tc>
          <w:tcPr>
            <w:tcW w:w="227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6C39E3" w14:textId="42BC99AD" w:rsidR="00E907E9" w:rsidRPr="007738B2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Lacebark</w:t>
            </w:r>
          </w:p>
        </w:tc>
        <w:tc>
          <w:tcPr>
            <w:tcW w:w="2005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21E5A55" w14:textId="5F6449B2" w:rsidR="00E907E9" w:rsidRPr="009B3A02" w:rsidRDefault="009B3A02" w:rsidP="00E907E9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9B3A0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Houhere</w:t>
            </w:r>
            <w:proofErr w:type="spellEnd"/>
          </w:p>
        </w:tc>
        <w:tc>
          <w:tcPr>
            <w:tcW w:w="3323" w:type="dxa"/>
            <w:gridSpan w:val="1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17C33E4" w14:textId="246AB74B" w:rsidR="00E907E9" w:rsidRPr="00C52C91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Hoheria angustifolia</w:t>
            </w: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AEA7FBE" w14:textId="77777777" w:rsidR="00E907E9" w:rsidRPr="00C52C91" w:rsidRDefault="00E907E9" w:rsidP="00E907E9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16</w:t>
            </w:r>
          </w:p>
        </w:tc>
      </w:tr>
      <w:tr w:rsidR="00E907E9" w:rsidRPr="00C52C91" w14:paraId="05A91439" w14:textId="77777777" w:rsidTr="460B6F47">
        <w:trPr>
          <w:trHeight w:val="290"/>
        </w:trPr>
        <w:tc>
          <w:tcPr>
            <w:tcW w:w="227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A680C5" w14:textId="312908FB" w:rsidR="00E907E9" w:rsidRPr="007738B2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</w:t>
            </w:r>
            <w:r w:rsidR="004F0EA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ā</w:t>
            </w: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nuka</w:t>
            </w:r>
            <w:proofErr w:type="spellEnd"/>
          </w:p>
        </w:tc>
        <w:tc>
          <w:tcPr>
            <w:tcW w:w="2005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863D457" w14:textId="1DDD152E" w:rsidR="00E907E9" w:rsidRPr="009B3A02" w:rsidRDefault="008A1D5B" w:rsidP="00E907E9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9B3A0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</w:t>
            </w:r>
            <w:r w:rsidR="004F0EA2" w:rsidRPr="009B3A0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ā</w:t>
            </w:r>
            <w:r w:rsidRPr="009B3A0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nuka</w:t>
            </w:r>
            <w:proofErr w:type="spellEnd"/>
          </w:p>
        </w:tc>
        <w:tc>
          <w:tcPr>
            <w:tcW w:w="3323" w:type="dxa"/>
            <w:gridSpan w:val="1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8D5BF5B" w14:textId="2D067CCF" w:rsidR="00E907E9" w:rsidRPr="00C52C91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Kunzea</w:t>
            </w:r>
            <w:proofErr w:type="spellEnd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robusta/serotina </w:t>
            </w: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48D23F4" w14:textId="77777777" w:rsidR="00E907E9" w:rsidRPr="00C52C91" w:rsidRDefault="00E907E9" w:rsidP="00E907E9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16</w:t>
            </w:r>
          </w:p>
        </w:tc>
      </w:tr>
      <w:tr w:rsidR="00E907E9" w:rsidRPr="00C52C91" w14:paraId="3D6C0570" w14:textId="77777777" w:rsidTr="460B6F47">
        <w:trPr>
          <w:trHeight w:val="290"/>
        </w:trPr>
        <w:tc>
          <w:tcPr>
            <w:tcW w:w="227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1C811E" w14:textId="5F6B7C98" w:rsidR="00E907E9" w:rsidRPr="007738B2" w:rsidRDefault="5871D26F" w:rsidP="3B14D558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3B14D558">
              <w:rPr>
                <w:rFonts w:ascii="Aptos Narrow" w:eastAsia="Times New Roman" w:hAnsi="Aptos Narrow" w:cs="Times New Roman"/>
                <w:color w:val="000000" w:themeColor="text1"/>
                <w:sz w:val="22"/>
                <w:lang w:val="en-NZ" w:eastAsia="en-NZ"/>
              </w:rPr>
              <w:t>Kōhūhū</w:t>
            </w:r>
            <w:proofErr w:type="spellEnd"/>
          </w:p>
        </w:tc>
        <w:tc>
          <w:tcPr>
            <w:tcW w:w="2005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279743F" w14:textId="0E9943D6" w:rsidR="00E907E9" w:rsidRPr="009B3A02" w:rsidRDefault="63B80659" w:rsidP="3B14D558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 w:themeColor="text1"/>
                <w:sz w:val="22"/>
                <w:lang w:val="en-NZ" w:eastAsia="en-NZ"/>
              </w:rPr>
            </w:pPr>
            <w:proofErr w:type="spellStart"/>
            <w:r w:rsidRPr="3B14D558">
              <w:rPr>
                <w:rFonts w:ascii="Aptos Narrow" w:eastAsia="Times New Roman" w:hAnsi="Aptos Narrow" w:cs="Times New Roman"/>
                <w:color w:val="000000" w:themeColor="text1"/>
                <w:sz w:val="22"/>
                <w:lang w:val="en-NZ" w:eastAsia="en-NZ"/>
              </w:rPr>
              <w:t>Kōhūhū</w:t>
            </w:r>
            <w:proofErr w:type="spellEnd"/>
          </w:p>
        </w:tc>
        <w:tc>
          <w:tcPr>
            <w:tcW w:w="3323" w:type="dxa"/>
            <w:gridSpan w:val="1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86D6ECD" w14:textId="6CEECC64" w:rsidR="00E907E9" w:rsidRPr="00C52C91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Pittosporum </w:t>
            </w:r>
            <w:proofErr w:type="spellStart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tenuifolium</w:t>
            </w:r>
            <w:proofErr w:type="spellEnd"/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B8C38CE" w14:textId="77777777" w:rsidR="00E907E9" w:rsidRPr="00C52C91" w:rsidRDefault="00E907E9" w:rsidP="00E907E9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16</w:t>
            </w:r>
          </w:p>
        </w:tc>
      </w:tr>
      <w:tr w:rsidR="00E907E9" w:rsidRPr="00C52C91" w14:paraId="5B97A717" w14:textId="77777777" w:rsidTr="460B6F47">
        <w:trPr>
          <w:trHeight w:val="290"/>
        </w:trPr>
        <w:tc>
          <w:tcPr>
            <w:tcW w:w="227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FB6C1B" w14:textId="76CE4369" w:rsidR="00E907E9" w:rsidRPr="007738B2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Ribbonwood</w:t>
            </w:r>
          </w:p>
        </w:tc>
        <w:tc>
          <w:tcPr>
            <w:tcW w:w="2005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41961EA" w14:textId="4E9F92AE" w:rsidR="00E907E9" w:rsidRPr="009B3A02" w:rsidRDefault="009B3A02" w:rsidP="00E907E9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9B3A0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Mānatu</w:t>
            </w:r>
            <w:proofErr w:type="spellEnd"/>
          </w:p>
        </w:tc>
        <w:tc>
          <w:tcPr>
            <w:tcW w:w="3323" w:type="dxa"/>
            <w:gridSpan w:val="1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CCE521C" w14:textId="20240534" w:rsidR="00E907E9" w:rsidRPr="00C52C91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Plagianthus</w:t>
            </w:r>
            <w:proofErr w:type="spellEnd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regius</w:t>
            </w: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2283576" w14:textId="77777777" w:rsidR="00E907E9" w:rsidRPr="00C52C91" w:rsidRDefault="00E907E9" w:rsidP="00E907E9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16</w:t>
            </w:r>
          </w:p>
        </w:tc>
      </w:tr>
      <w:tr w:rsidR="00E907E9" w:rsidRPr="00C52C91" w14:paraId="7B000D0B" w14:textId="77777777" w:rsidTr="460B6F47">
        <w:trPr>
          <w:trHeight w:val="290"/>
        </w:trPr>
        <w:tc>
          <w:tcPr>
            <w:tcW w:w="227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0EDDBFA" w14:textId="61FD1226" w:rsidR="00E907E9" w:rsidRPr="00C52C91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 </w:t>
            </w:r>
          </w:p>
        </w:tc>
        <w:tc>
          <w:tcPr>
            <w:tcW w:w="2005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63F1F22D" w14:textId="43D786F9" w:rsidR="00E907E9" w:rsidRPr="00C52C91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</w:p>
        </w:tc>
        <w:tc>
          <w:tcPr>
            <w:tcW w:w="3323" w:type="dxa"/>
            <w:gridSpan w:val="12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53E48A81" w14:textId="6664482B" w:rsidR="00E907E9" w:rsidRPr="00142978" w:rsidRDefault="00E907E9" w:rsidP="00142978">
            <w:pPr>
              <w:pStyle w:val="TableofFigures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 </w:t>
            </w:r>
            <w:r w:rsidR="00142978" w:rsidRPr="00142978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Total:</w:t>
            </w: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4AB41E6D" w14:textId="65B9254A" w:rsidR="00E907E9" w:rsidRPr="00C52C91" w:rsidRDefault="00E907E9" w:rsidP="00E907E9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100</w:t>
            </w:r>
          </w:p>
        </w:tc>
      </w:tr>
      <w:tr w:rsidR="00E907E9" w:rsidRPr="00C52C91" w14:paraId="1AFDCFD5" w14:textId="77777777" w:rsidTr="460B6F47">
        <w:trPr>
          <w:trHeight w:val="290"/>
        </w:trPr>
        <w:tc>
          <w:tcPr>
            <w:tcW w:w="227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7715815" w14:textId="5D08742F" w:rsidR="00E907E9" w:rsidRPr="00EA20C9" w:rsidRDefault="4588EE38" w:rsidP="5FA153D9">
            <w:pPr>
              <w:pStyle w:val="Heading5"/>
              <w:rPr>
                <w:lang w:val="en-NZ" w:eastAsia="en-NZ"/>
              </w:rPr>
            </w:pPr>
            <w:r w:rsidRPr="5FA153D9">
              <w:rPr>
                <w:lang w:val="en-NZ" w:eastAsia="en-NZ"/>
              </w:rPr>
              <w:t>Starter</w:t>
            </w:r>
            <w:r w:rsidR="570271F4" w:rsidRPr="00EA20C9">
              <w:rPr>
                <w:lang w:val="en-NZ" w:eastAsia="en-NZ"/>
              </w:rPr>
              <w:t xml:space="preserve"> Dryland </w:t>
            </w:r>
            <w:r w:rsidR="570271F4">
              <w:rPr>
                <w:lang w:val="en-NZ" w:eastAsia="en-NZ"/>
              </w:rPr>
              <w:t>P</w:t>
            </w:r>
            <w:r w:rsidR="570271F4" w:rsidRPr="00EA20C9">
              <w:rPr>
                <w:lang w:val="en-NZ" w:eastAsia="en-NZ"/>
              </w:rPr>
              <w:t>ackage</w:t>
            </w:r>
            <w:r w:rsidR="570271F4" w:rsidRPr="5FA153D9">
              <w:rPr>
                <w:rFonts w:ascii="Aptos Narrow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:</w:t>
            </w:r>
          </w:p>
        </w:tc>
        <w:tc>
          <w:tcPr>
            <w:tcW w:w="2005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4C01554F" w14:textId="6B8AB22F" w:rsidR="00E907E9" w:rsidRPr="00C52C91" w:rsidRDefault="00E907E9" w:rsidP="00E907E9">
            <w:pPr>
              <w:pStyle w:val="Heading5"/>
              <w:rPr>
                <w:rFonts w:ascii="Aptos Narrow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</w:p>
        </w:tc>
        <w:tc>
          <w:tcPr>
            <w:tcW w:w="3323" w:type="dxa"/>
            <w:gridSpan w:val="12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6A328A58" w14:textId="77777777" w:rsidR="00E907E9" w:rsidRPr="00C52C91" w:rsidRDefault="00E907E9" w:rsidP="00E907E9">
            <w:pPr>
              <w:pStyle w:val="TableofFigures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NZ" w:eastAsia="en-NZ"/>
                <w14:ligatures w14:val="none"/>
              </w:rPr>
            </w:pP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7A89FEB8" w14:textId="77777777" w:rsidR="00E907E9" w:rsidRPr="00C52C91" w:rsidRDefault="00E907E9" w:rsidP="00E907E9">
            <w:pPr>
              <w:pStyle w:val="TableofFigures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NZ" w:eastAsia="en-NZ"/>
                <w14:ligatures w14:val="none"/>
              </w:rPr>
            </w:pPr>
          </w:p>
        </w:tc>
      </w:tr>
      <w:tr w:rsidR="00E907E9" w:rsidRPr="00C52C91" w14:paraId="0EC88FA0" w14:textId="77777777" w:rsidTr="460B6F47">
        <w:trPr>
          <w:trHeight w:val="290"/>
        </w:trPr>
        <w:tc>
          <w:tcPr>
            <w:tcW w:w="227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BE2D5"/>
            <w:vAlign w:val="center"/>
          </w:tcPr>
          <w:p w14:paraId="607842C9" w14:textId="4942BC3A" w:rsidR="00E907E9" w:rsidRPr="00E42E8F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42E8F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Common name</w:t>
            </w:r>
          </w:p>
        </w:tc>
        <w:tc>
          <w:tcPr>
            <w:tcW w:w="200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BE2D5"/>
            <w:noWrap/>
            <w:vAlign w:val="center"/>
          </w:tcPr>
          <w:p w14:paraId="161AE2F1" w14:textId="59FCBCD5" w:rsidR="00E907E9" w:rsidRPr="00E42E8F" w:rsidRDefault="004213B1" w:rsidP="00E907E9">
            <w:pPr>
              <w:pStyle w:val="TableofFigures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Ingoa </w:t>
            </w:r>
            <w:r w:rsidR="00142978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Māori </w:t>
            </w:r>
          </w:p>
        </w:tc>
        <w:tc>
          <w:tcPr>
            <w:tcW w:w="2522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BE2D5"/>
            <w:noWrap/>
            <w:vAlign w:val="center"/>
          </w:tcPr>
          <w:p w14:paraId="2080F2BF" w14:textId="3D5C6C6E" w:rsidR="00E907E9" w:rsidRPr="00E42E8F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42E8F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Species</w:t>
            </w:r>
          </w:p>
        </w:tc>
        <w:tc>
          <w:tcPr>
            <w:tcW w:w="227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BE2D5"/>
            <w:noWrap/>
            <w:vAlign w:val="center"/>
            <w:hideMark/>
          </w:tcPr>
          <w:p w14:paraId="641EDB1B" w14:textId="70C6D0C3" w:rsidR="00E907E9" w:rsidRPr="00E42E8F" w:rsidRDefault="00BB75D6" w:rsidP="00E907E9">
            <w:pPr>
              <w:pStyle w:val="TableofFigures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42E8F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Number</w:t>
            </w:r>
            <w: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of Plants</w:t>
            </w:r>
          </w:p>
        </w:tc>
      </w:tr>
      <w:tr w:rsidR="00E907E9" w:rsidRPr="00C52C91" w14:paraId="013BF102" w14:textId="77777777" w:rsidTr="0076467B">
        <w:trPr>
          <w:trHeight w:val="551"/>
        </w:trPr>
        <w:tc>
          <w:tcPr>
            <w:tcW w:w="227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3BC1CA" w14:textId="203BD57D" w:rsidR="00E907E9" w:rsidRPr="007738B2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Kānuka</w:t>
            </w:r>
            <w:proofErr w:type="spellEnd"/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</w:t>
            </w:r>
          </w:p>
        </w:tc>
        <w:tc>
          <w:tcPr>
            <w:tcW w:w="2005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F3AA76B" w14:textId="775943C6" w:rsidR="00E907E9" w:rsidRPr="00142978" w:rsidRDefault="00142978" w:rsidP="00E907E9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142978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Kānuka</w:t>
            </w:r>
            <w:proofErr w:type="spellEnd"/>
          </w:p>
        </w:tc>
        <w:tc>
          <w:tcPr>
            <w:tcW w:w="3323" w:type="dxa"/>
            <w:gridSpan w:val="1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83599D9" w14:textId="236F3788" w:rsidR="00E907E9" w:rsidRPr="00C52C91" w:rsidRDefault="620EC254" w:rsidP="3B14D558">
            <w:pPr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highlight w:val="yellow"/>
                <w:lang w:val="en-NZ" w:eastAsia="en-NZ"/>
                <w14:ligatures w14:val="none"/>
              </w:rPr>
            </w:pPr>
            <w:proofErr w:type="spellStart"/>
            <w:r w:rsidRPr="3B14D558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Kunzea</w:t>
            </w:r>
            <w:proofErr w:type="spellEnd"/>
            <w:r w:rsidRPr="3B14D558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robusta</w:t>
            </w:r>
            <w:r w:rsidR="79AE6C34" w:rsidRPr="3B14D558">
              <w:rPr>
                <w:rFonts w:ascii="Aptos Narrow" w:eastAsia="Times New Roman" w:hAnsi="Aptos Narrow" w:cs="Times New Roman"/>
                <w:i/>
                <w:iCs/>
                <w:color w:val="000000" w:themeColor="text1"/>
                <w:sz w:val="22"/>
                <w:lang w:val="en-NZ" w:eastAsia="en-NZ"/>
              </w:rPr>
              <w:t>/serotina</w:t>
            </w: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2D93110" w14:textId="77777777" w:rsidR="00E907E9" w:rsidRPr="00C52C91" w:rsidRDefault="00E907E9" w:rsidP="00E907E9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16</w:t>
            </w:r>
          </w:p>
        </w:tc>
      </w:tr>
      <w:tr w:rsidR="00E907E9" w:rsidRPr="00C52C91" w14:paraId="16B5924C" w14:textId="77777777" w:rsidTr="460B6F47">
        <w:trPr>
          <w:trHeight w:val="290"/>
        </w:trPr>
        <w:tc>
          <w:tcPr>
            <w:tcW w:w="227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F189BA" w14:textId="4DCA1201" w:rsidR="00E907E9" w:rsidRPr="007738B2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Native </w:t>
            </w:r>
            <w:r w:rsidR="00DC368B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B</w:t>
            </w: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room</w:t>
            </w:r>
          </w:p>
        </w:tc>
        <w:tc>
          <w:tcPr>
            <w:tcW w:w="2005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399840F" w14:textId="481BDFF3" w:rsidR="00E907E9" w:rsidRPr="00142978" w:rsidRDefault="00142978" w:rsidP="00E907E9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142978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Mākaka</w:t>
            </w:r>
            <w:proofErr w:type="spellEnd"/>
          </w:p>
        </w:tc>
        <w:tc>
          <w:tcPr>
            <w:tcW w:w="3323" w:type="dxa"/>
            <w:gridSpan w:val="1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36C2557" w14:textId="4DA14CED" w:rsidR="00E907E9" w:rsidRPr="00C52C91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Carmichaelia</w:t>
            </w:r>
            <w:proofErr w:type="spellEnd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australis</w:t>
            </w: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FB610F6" w14:textId="77777777" w:rsidR="00E907E9" w:rsidRPr="00C52C91" w:rsidRDefault="00E907E9" w:rsidP="00E907E9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20</w:t>
            </w:r>
          </w:p>
        </w:tc>
      </w:tr>
      <w:tr w:rsidR="00E907E9" w:rsidRPr="00C52C91" w14:paraId="68D9BB4C" w14:textId="77777777" w:rsidTr="460B6F47">
        <w:trPr>
          <w:trHeight w:val="290"/>
        </w:trPr>
        <w:tc>
          <w:tcPr>
            <w:tcW w:w="227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C6CD05" w14:textId="259FAD84" w:rsidR="00E907E9" w:rsidRPr="007738B2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Shrubby </w:t>
            </w:r>
            <w:r w:rsidR="00DC368B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T</w:t>
            </w: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otoraro</w:t>
            </w:r>
          </w:p>
        </w:tc>
        <w:tc>
          <w:tcPr>
            <w:tcW w:w="2005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EBA3AC9" w14:textId="4EA7CA93" w:rsidR="00E907E9" w:rsidRPr="00142978" w:rsidRDefault="00142978" w:rsidP="00E907E9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142978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Torotaro</w:t>
            </w:r>
            <w:proofErr w:type="spellEnd"/>
          </w:p>
        </w:tc>
        <w:tc>
          <w:tcPr>
            <w:tcW w:w="3323" w:type="dxa"/>
            <w:gridSpan w:val="1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96E0E4E" w14:textId="40110D32" w:rsidR="00E907E9" w:rsidRPr="00C52C91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Muehlenbeckia</w:t>
            </w:r>
            <w:proofErr w:type="spellEnd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</w:t>
            </w:r>
            <w:proofErr w:type="spellStart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astonii</w:t>
            </w:r>
            <w:proofErr w:type="spellEnd"/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20A8695" w14:textId="77777777" w:rsidR="00E907E9" w:rsidRPr="00C52C91" w:rsidRDefault="00E907E9" w:rsidP="00E907E9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20</w:t>
            </w:r>
          </w:p>
        </w:tc>
      </w:tr>
      <w:tr w:rsidR="00E907E9" w:rsidRPr="00C52C91" w14:paraId="0D80F4A5" w14:textId="77777777" w:rsidTr="460B6F47">
        <w:trPr>
          <w:trHeight w:val="290"/>
        </w:trPr>
        <w:tc>
          <w:tcPr>
            <w:tcW w:w="227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F2C7C2" w14:textId="069F824D" w:rsidR="00E907E9" w:rsidRPr="007738B2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Cottonwood</w:t>
            </w:r>
          </w:p>
        </w:tc>
        <w:tc>
          <w:tcPr>
            <w:tcW w:w="2005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3F34328" w14:textId="74BDC269" w:rsidR="00E907E9" w:rsidRPr="00142978" w:rsidRDefault="00142978" w:rsidP="00E907E9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142978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Tauhinu</w:t>
            </w:r>
            <w:proofErr w:type="spellEnd"/>
          </w:p>
        </w:tc>
        <w:tc>
          <w:tcPr>
            <w:tcW w:w="3323" w:type="dxa"/>
            <w:gridSpan w:val="1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6641945" w14:textId="6933FC9F" w:rsidR="00E907E9" w:rsidRPr="00C52C91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Ozothamnus</w:t>
            </w:r>
            <w:proofErr w:type="spellEnd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</w:t>
            </w:r>
            <w:proofErr w:type="spellStart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leptophyllus</w:t>
            </w:r>
            <w:proofErr w:type="spellEnd"/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133DBB9" w14:textId="77777777" w:rsidR="00E907E9" w:rsidRPr="00C52C91" w:rsidRDefault="00E907E9" w:rsidP="00E907E9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20</w:t>
            </w:r>
          </w:p>
        </w:tc>
      </w:tr>
      <w:tr w:rsidR="00E907E9" w:rsidRPr="00C52C91" w14:paraId="00FEE8D1" w14:textId="77777777" w:rsidTr="460B6F47">
        <w:trPr>
          <w:trHeight w:val="290"/>
        </w:trPr>
        <w:tc>
          <w:tcPr>
            <w:tcW w:w="227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25DEE5" w14:textId="32E055FF" w:rsidR="00E907E9" w:rsidRPr="007738B2" w:rsidRDefault="00E907E9" w:rsidP="1968B142">
            <w:pPr>
              <w:pStyle w:val="TableofFigures"/>
              <w:rPr>
                <w:rFonts w:ascii="Aptos Narrow" w:eastAsia="Times New Roman" w:hAnsi="Aptos Narrow" w:cs="Times New Roman"/>
                <w:color w:val="000000" w:themeColor="text1"/>
                <w:sz w:val="22"/>
                <w:lang w:val="en-NZ" w:eastAsia="en-NZ"/>
              </w:rPr>
            </w:pPr>
            <w:r w:rsidRPr="1968B142">
              <w:rPr>
                <w:rFonts w:ascii="Aptos Narrow" w:eastAsia="Times New Roman" w:hAnsi="Aptos Narrow" w:cs="Times New Roman"/>
                <w:color w:val="000000" w:themeColor="text1"/>
                <w:sz w:val="22"/>
                <w:lang w:val="en-NZ" w:eastAsia="en-NZ"/>
              </w:rPr>
              <w:t>Mi</w:t>
            </w:r>
            <w:r w:rsidR="350728F6" w:rsidRPr="1968B142">
              <w:rPr>
                <w:rFonts w:ascii="Aptos Narrow" w:eastAsia="Times New Roman" w:hAnsi="Aptos Narrow" w:cs="Times New Roman"/>
                <w:color w:val="000000" w:themeColor="text1"/>
                <w:sz w:val="22"/>
                <w:lang w:val="en-NZ" w:eastAsia="en-NZ"/>
              </w:rPr>
              <w:t>ngimingi</w:t>
            </w:r>
          </w:p>
        </w:tc>
        <w:tc>
          <w:tcPr>
            <w:tcW w:w="2005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7360668" w14:textId="0E6D9EA5" w:rsidR="00E907E9" w:rsidRPr="00142978" w:rsidRDefault="00142978" w:rsidP="00E907E9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142978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Mikimiki</w:t>
            </w:r>
            <w:proofErr w:type="spellEnd"/>
          </w:p>
        </w:tc>
        <w:tc>
          <w:tcPr>
            <w:tcW w:w="3323" w:type="dxa"/>
            <w:gridSpan w:val="1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EA07A8D" w14:textId="0A6F4837" w:rsidR="00E907E9" w:rsidRPr="00C52C91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Coprosma </w:t>
            </w:r>
            <w:proofErr w:type="spellStart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crassifolia</w:t>
            </w:r>
            <w:proofErr w:type="spellEnd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</w:t>
            </w: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2361CE2" w14:textId="77777777" w:rsidR="00E907E9" w:rsidRPr="00C52C91" w:rsidRDefault="00E907E9" w:rsidP="00E907E9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16</w:t>
            </w:r>
          </w:p>
        </w:tc>
      </w:tr>
      <w:tr w:rsidR="00E907E9" w:rsidRPr="00C52C91" w14:paraId="61943D62" w14:textId="77777777" w:rsidTr="460B6F47">
        <w:trPr>
          <w:trHeight w:val="290"/>
        </w:trPr>
        <w:tc>
          <w:tcPr>
            <w:tcW w:w="3339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F57A0C" w14:textId="025C0F7E" w:rsidR="00E907E9" w:rsidRPr="00C52C91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 </w:t>
            </w:r>
          </w:p>
        </w:tc>
        <w:tc>
          <w:tcPr>
            <w:tcW w:w="1791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4E363DD1" w14:textId="070E8AF4" w:rsidR="00E907E9" w:rsidRPr="00C52C91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 </w:t>
            </w:r>
          </w:p>
        </w:tc>
        <w:tc>
          <w:tcPr>
            <w:tcW w:w="2471" w:type="dxa"/>
            <w:gridSpan w:val="10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11EE54FE" w14:textId="45E0BAD0" w:rsidR="00E907E9" w:rsidRPr="00142978" w:rsidRDefault="00142978" w:rsidP="00142978">
            <w:pPr>
              <w:pStyle w:val="TableofFigures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142978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Total:</w:t>
            </w: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3D50D8A6" w14:textId="0AD86FA9" w:rsidR="00E907E9" w:rsidRPr="00C52C91" w:rsidRDefault="00E907E9" w:rsidP="00E907E9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92</w:t>
            </w:r>
          </w:p>
        </w:tc>
      </w:tr>
    </w:tbl>
    <w:p w14:paraId="4DB82B4E" w14:textId="22BF2764" w:rsidR="00311B90" w:rsidRDefault="00E54E07" w:rsidP="00E54E07">
      <w:pPr>
        <w:spacing w:line="240" w:lineRule="auto"/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68C484F9" wp14:editId="0A276318">
            <wp:simplePos x="0" y="0"/>
            <wp:positionH relativeFrom="column">
              <wp:posOffset>-20955</wp:posOffset>
            </wp:positionH>
            <wp:positionV relativeFrom="paragraph">
              <wp:posOffset>427355</wp:posOffset>
            </wp:positionV>
            <wp:extent cx="5771744" cy="4328808"/>
            <wp:effectExtent l="19050" t="19050" r="19685" b="14605"/>
            <wp:wrapNone/>
            <wp:docPr id="17389744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974424" name="Picture 173897442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744" cy="4328808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 w:rsidRPr="00E54E07">
        <w:rPr>
          <w:rStyle w:val="Heading5Char"/>
          <w:sz w:val="16"/>
          <w:szCs w:val="18"/>
        </w:rPr>
        <w:t xml:space="preserve">All plants grown at </w:t>
      </w:r>
      <w:proofErr w:type="spellStart"/>
      <w:r w:rsidRPr="00E54E07">
        <w:rPr>
          <w:rStyle w:val="Heading5Char"/>
          <w:sz w:val="16"/>
          <w:szCs w:val="18"/>
        </w:rPr>
        <w:t>Motukārara</w:t>
      </w:r>
      <w:proofErr w:type="spellEnd"/>
      <w:r w:rsidRPr="00E54E07">
        <w:rPr>
          <w:rStyle w:val="Heading5Char"/>
          <w:sz w:val="16"/>
          <w:szCs w:val="18"/>
        </w:rPr>
        <w:t xml:space="preserve"> Nursery are eco-sourced from your local ecosystem and remnant forests in your area.</w:t>
      </w:r>
      <w:r w:rsidR="00196E6C" w:rsidRPr="004E62B4">
        <w:br/>
      </w:r>
      <w:r w:rsidR="00594D7D">
        <w:br/>
      </w:r>
      <w:proofErr w:type="spellStart"/>
      <w:r w:rsidR="00594D7D">
        <w:t>mdjkf</w:t>
      </w:r>
      <w:proofErr w:type="spellEnd"/>
    </w:p>
    <w:p w14:paraId="0046D0EB" w14:textId="77777777" w:rsidR="00594D7D" w:rsidRPr="00594D7D" w:rsidRDefault="00594D7D" w:rsidP="00594D7D"/>
    <w:p w14:paraId="5C3B51C1" w14:textId="77777777" w:rsidR="00594D7D" w:rsidRPr="00594D7D" w:rsidRDefault="00594D7D" w:rsidP="00594D7D"/>
    <w:p w14:paraId="53E6EAB0" w14:textId="77777777" w:rsidR="00594D7D" w:rsidRPr="00594D7D" w:rsidRDefault="00594D7D" w:rsidP="00594D7D"/>
    <w:p w14:paraId="3C464F16" w14:textId="77777777" w:rsidR="00594D7D" w:rsidRPr="00594D7D" w:rsidRDefault="00594D7D" w:rsidP="00594D7D"/>
    <w:p w14:paraId="00B64493" w14:textId="77777777" w:rsidR="00594D7D" w:rsidRPr="00594D7D" w:rsidRDefault="00594D7D" w:rsidP="00594D7D"/>
    <w:p w14:paraId="790B072B" w14:textId="77777777" w:rsidR="00594D7D" w:rsidRPr="00594D7D" w:rsidRDefault="00594D7D" w:rsidP="00594D7D"/>
    <w:p w14:paraId="394F0DFD" w14:textId="77777777" w:rsidR="00594D7D" w:rsidRPr="00594D7D" w:rsidRDefault="00594D7D" w:rsidP="00594D7D"/>
    <w:p w14:paraId="12F1D20A" w14:textId="77777777" w:rsidR="00594D7D" w:rsidRPr="00594D7D" w:rsidRDefault="00594D7D" w:rsidP="00594D7D"/>
    <w:p w14:paraId="216E4471" w14:textId="77777777" w:rsidR="00594D7D" w:rsidRPr="00594D7D" w:rsidRDefault="00594D7D" w:rsidP="00594D7D"/>
    <w:p w14:paraId="3EC0EA54" w14:textId="77777777" w:rsidR="00594D7D" w:rsidRPr="00594D7D" w:rsidRDefault="00594D7D" w:rsidP="00594D7D"/>
    <w:p w14:paraId="004654D9" w14:textId="77777777" w:rsidR="00594D7D" w:rsidRPr="00594D7D" w:rsidRDefault="00594D7D" w:rsidP="00594D7D"/>
    <w:p w14:paraId="228737C8" w14:textId="6496EC8C" w:rsidR="00E54E07" w:rsidRPr="00BD7AB4" w:rsidRDefault="00747C27" w:rsidP="00747C27">
      <w:pPr>
        <w:rPr>
          <w:lang w:val="en-GB"/>
        </w:rPr>
      </w:pPr>
      <w:r w:rsidRPr="004E62B4"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05C4924F" wp14:editId="1152AA34">
                <wp:simplePos x="0" y="0"/>
                <wp:positionH relativeFrom="page">
                  <wp:posOffset>1195705</wp:posOffset>
                </wp:positionH>
                <wp:positionV relativeFrom="bottomMargin">
                  <wp:posOffset>254000</wp:posOffset>
                </wp:positionV>
                <wp:extent cx="4686300" cy="219075"/>
                <wp:effectExtent l="0" t="0" r="0" b="0"/>
                <wp:wrapNone/>
                <wp:docPr id="1694356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9C355" w14:textId="5ADA90B4" w:rsidR="00E42E8F" w:rsidRPr="00220F73" w:rsidRDefault="00B6076D" w:rsidP="004E62B4">
                            <w:pPr>
                              <w:pStyle w:val="CaptionImage"/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r w:rsidRPr="00E53719">
                              <w:rPr>
                                <w:lang w:val="en-US"/>
                              </w:rPr>
                              <w:t>Photo of Seed Collection sieve technique</w:t>
                            </w:r>
                            <w:r w:rsidR="003227D8" w:rsidRPr="00E53719">
                              <w:rPr>
                                <w:lang w:val="en-US"/>
                              </w:rPr>
                              <w:t xml:space="preserve"> on Kahikatea</w:t>
                            </w:r>
                            <w:r w:rsidR="00E53719">
                              <w:rPr>
                                <w:i/>
                                <w:iCs/>
                                <w:lang w:val="en-US"/>
                              </w:rPr>
                              <w:t xml:space="preserve"> (</w:t>
                            </w:r>
                            <w:r w:rsidR="00E53719" w:rsidRPr="00E53719">
                              <w:rPr>
                                <w:i/>
                                <w:iCs/>
                                <w:lang w:val="en-US"/>
                              </w:rPr>
                              <w:t>Dacrycarpus dacrydioides</w:t>
                            </w:r>
                            <w:r w:rsidR="00E53719">
                              <w:rPr>
                                <w:i/>
                                <w:iCs/>
                                <w:lang w:val="en-US"/>
                              </w:rPr>
                              <w:t xml:space="preserve">) </w:t>
                            </w:r>
                            <w:r w:rsidR="00196E6C" w:rsidRPr="00196E6C">
                              <w:rPr>
                                <w:i/>
                                <w:iCs/>
                                <w:lang w:val="en-US"/>
                              </w:rPr>
                              <w:t xml:space="preserve">Photo: © </w:t>
                            </w:r>
                            <w:r w:rsidR="00220F73">
                              <w:rPr>
                                <w:i/>
                                <w:iCs/>
                                <w:lang w:val="en-US"/>
                              </w:rPr>
                              <w:t>Andy Snook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4924F" id="_x0000_s1031" type="#_x0000_t202" style="position:absolute;margin-left:94.15pt;margin-top:20pt;width:369pt;height:17.2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" filled="f" stroked="f">
                <v:textbox>
                  <w:txbxContent>
                    <w:p w14:paraId="2CA9C355" w14:textId="5ADA90B4" w:rsidR="00E42E8F" w:rsidRPr="00220F73" w:rsidRDefault="00B6076D" w:rsidP="004E62B4">
                      <w:pPr>
                        <w:pStyle w:val="CaptionImage"/>
                        <w:rPr>
                          <w:i/>
                          <w:iCs/>
                          <w:lang w:val="en-US"/>
                        </w:rPr>
                      </w:pPr>
                      <w:r w:rsidRPr="00E53719">
                        <w:rPr>
                          <w:lang w:val="en-US"/>
                        </w:rPr>
                        <w:t>Photo of Seed Collection sieve technique</w:t>
                      </w:r>
                      <w:r w:rsidR="003227D8" w:rsidRPr="00E53719">
                        <w:rPr>
                          <w:lang w:val="en-US"/>
                        </w:rPr>
                        <w:t xml:space="preserve"> on Kahikatea</w:t>
                      </w:r>
                      <w:r w:rsidR="00E53719">
                        <w:rPr>
                          <w:i/>
                          <w:iCs/>
                          <w:lang w:val="en-US"/>
                        </w:rPr>
                        <w:t xml:space="preserve"> (</w:t>
                      </w:r>
                      <w:r w:rsidR="00E53719" w:rsidRPr="00E53719">
                        <w:rPr>
                          <w:i/>
                          <w:iCs/>
                          <w:lang w:val="en-US"/>
                        </w:rPr>
                        <w:t>Dacrycarpus dacrydioides</w:t>
                      </w:r>
                      <w:r w:rsidR="00E53719">
                        <w:rPr>
                          <w:i/>
                          <w:iCs/>
                          <w:lang w:val="en-US"/>
                        </w:rPr>
                        <w:t xml:space="preserve">) </w:t>
                      </w:r>
                      <w:r w:rsidR="00196E6C" w:rsidRPr="00196E6C">
                        <w:rPr>
                          <w:i/>
                          <w:iCs/>
                          <w:lang w:val="en-US"/>
                        </w:rPr>
                        <w:t xml:space="preserve">Photo: © </w:t>
                      </w:r>
                      <w:r w:rsidR="00220F73">
                        <w:rPr>
                          <w:i/>
                          <w:iCs/>
                          <w:lang w:val="en-US"/>
                        </w:rPr>
                        <w:t>Andy Snook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sectPr w:rsidR="00E54E07" w:rsidRPr="00BD7AB4" w:rsidSect="00196E6C">
      <w:headerReference w:type="first" r:id="rId18"/>
      <w:pgSz w:w="11906" w:h="16838"/>
      <w:pgMar w:top="709" w:right="709" w:bottom="2126" w:left="2041" w:header="113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D05E1D" w14:textId="77777777" w:rsidR="004D6A43" w:rsidRDefault="004D6A43" w:rsidP="004E62B4">
      <w:r>
        <w:separator/>
      </w:r>
    </w:p>
  </w:endnote>
  <w:endnote w:type="continuationSeparator" w:id="0">
    <w:p w14:paraId="582638D9" w14:textId="77777777" w:rsidR="004D6A43" w:rsidRDefault="004D6A43" w:rsidP="004E6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 Narrow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905D90" w14:textId="77777777" w:rsidR="004D6A43" w:rsidRDefault="004D6A43" w:rsidP="004E62B4">
      <w:r>
        <w:separator/>
      </w:r>
    </w:p>
  </w:footnote>
  <w:footnote w:type="continuationSeparator" w:id="0">
    <w:p w14:paraId="15F2C1ED" w14:textId="77777777" w:rsidR="004D6A43" w:rsidRDefault="004D6A43" w:rsidP="004E62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C9E84" w14:textId="77777777" w:rsidR="00981FF1" w:rsidRDefault="00981FF1" w:rsidP="004E62B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CBB042" wp14:editId="7B3592C3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59242" cy="10690516"/>
          <wp:effectExtent l="0" t="0" r="0" b="0"/>
          <wp:wrapNone/>
          <wp:docPr id="1109200304" name="Picture 1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2561511" name="Picture 1" descr="A black background with a black square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242" cy="106905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fCXRfM9+BylKVb" int2:id="y5YQIKQU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44C8076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</w:abstractNum>
  <w:abstractNum w:abstractNumId="1" w15:restartNumberingAfterBreak="0">
    <w:nsid w:val="FFFFFF89"/>
    <w:multiLevelType w:val="singleLevel"/>
    <w:tmpl w:val="C0F4C7F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2"/>
      </w:rPr>
    </w:lvl>
  </w:abstractNum>
  <w:abstractNum w:abstractNumId="2" w15:restartNumberingAfterBreak="0">
    <w:nsid w:val="1F762E47"/>
    <w:multiLevelType w:val="hybridMultilevel"/>
    <w:tmpl w:val="08CE096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AF03E0"/>
    <w:multiLevelType w:val="hybridMultilevel"/>
    <w:tmpl w:val="80A0D7D4"/>
    <w:lvl w:ilvl="0" w:tplc="634275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04432" w:themeColor="accent1"/>
        <w:sz w:val="12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BC76E28"/>
    <w:multiLevelType w:val="hybridMultilevel"/>
    <w:tmpl w:val="F1969B34"/>
    <w:lvl w:ilvl="0" w:tplc="8C32FA5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4432" w:themeColor="accent1"/>
        <w:sz w:val="1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5021302">
    <w:abstractNumId w:val="2"/>
  </w:num>
  <w:num w:numId="2" w16cid:durableId="338120508">
    <w:abstractNumId w:val="1"/>
  </w:num>
  <w:num w:numId="3" w16cid:durableId="754282382">
    <w:abstractNumId w:val="1"/>
    <w:lvlOverride w:ilvl="0">
      <w:startOverride w:val="1"/>
    </w:lvlOverride>
  </w:num>
  <w:num w:numId="4" w16cid:durableId="1408266921">
    <w:abstractNumId w:val="0"/>
  </w:num>
  <w:num w:numId="5" w16cid:durableId="663249">
    <w:abstractNumId w:val="1"/>
    <w:lvlOverride w:ilvl="0">
      <w:startOverride w:val="1"/>
    </w:lvlOverride>
  </w:num>
  <w:num w:numId="6" w16cid:durableId="1656572206">
    <w:abstractNumId w:val="3"/>
  </w:num>
  <w:num w:numId="7" w16cid:durableId="19689693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E57"/>
    <w:rsid w:val="00005E96"/>
    <w:rsid w:val="00012AB4"/>
    <w:rsid w:val="000240D8"/>
    <w:rsid w:val="00027839"/>
    <w:rsid w:val="00042A0A"/>
    <w:rsid w:val="00074494"/>
    <w:rsid w:val="00075C30"/>
    <w:rsid w:val="00075F58"/>
    <w:rsid w:val="00083C4F"/>
    <w:rsid w:val="00093319"/>
    <w:rsid w:val="000934DA"/>
    <w:rsid w:val="00093B5A"/>
    <w:rsid w:val="00094385"/>
    <w:rsid w:val="00094A7D"/>
    <w:rsid w:val="000A3321"/>
    <w:rsid w:val="000B3187"/>
    <w:rsid w:val="000E1CC4"/>
    <w:rsid w:val="000F3730"/>
    <w:rsid w:val="000F45E2"/>
    <w:rsid w:val="00100A8B"/>
    <w:rsid w:val="001022E7"/>
    <w:rsid w:val="001049BC"/>
    <w:rsid w:val="00105ACE"/>
    <w:rsid w:val="001169D1"/>
    <w:rsid w:val="001208E9"/>
    <w:rsid w:val="001212DC"/>
    <w:rsid w:val="00130CFD"/>
    <w:rsid w:val="00130F38"/>
    <w:rsid w:val="001356B8"/>
    <w:rsid w:val="00142978"/>
    <w:rsid w:val="00143142"/>
    <w:rsid w:val="00143581"/>
    <w:rsid w:val="00154533"/>
    <w:rsid w:val="00154A5E"/>
    <w:rsid w:val="0016065A"/>
    <w:rsid w:val="00160B86"/>
    <w:rsid w:val="0016145C"/>
    <w:rsid w:val="00185DD4"/>
    <w:rsid w:val="0018691B"/>
    <w:rsid w:val="001960E6"/>
    <w:rsid w:val="00196E6C"/>
    <w:rsid w:val="001970D9"/>
    <w:rsid w:val="001A4A38"/>
    <w:rsid w:val="001A52B8"/>
    <w:rsid w:val="001B33C6"/>
    <w:rsid w:val="001B40B4"/>
    <w:rsid w:val="001C0D8B"/>
    <w:rsid w:val="001D5816"/>
    <w:rsid w:val="001E2919"/>
    <w:rsid w:val="001E6C71"/>
    <w:rsid w:val="001F0A98"/>
    <w:rsid w:val="001F31A6"/>
    <w:rsid w:val="001F47D7"/>
    <w:rsid w:val="001F4CFA"/>
    <w:rsid w:val="001F4E22"/>
    <w:rsid w:val="00205523"/>
    <w:rsid w:val="002063C8"/>
    <w:rsid w:val="002107C2"/>
    <w:rsid w:val="00211838"/>
    <w:rsid w:val="00214B45"/>
    <w:rsid w:val="002157E1"/>
    <w:rsid w:val="00220F73"/>
    <w:rsid w:val="00227110"/>
    <w:rsid w:val="00227606"/>
    <w:rsid w:val="00242E29"/>
    <w:rsid w:val="0025000C"/>
    <w:rsid w:val="00256782"/>
    <w:rsid w:val="002575B1"/>
    <w:rsid w:val="00261221"/>
    <w:rsid w:val="0028413D"/>
    <w:rsid w:val="00294F36"/>
    <w:rsid w:val="00296522"/>
    <w:rsid w:val="002C7A41"/>
    <w:rsid w:val="002D1B22"/>
    <w:rsid w:val="002D4774"/>
    <w:rsid w:val="002E4AAE"/>
    <w:rsid w:val="002E4C5E"/>
    <w:rsid w:val="002E5731"/>
    <w:rsid w:val="002E5E3B"/>
    <w:rsid w:val="002F45A7"/>
    <w:rsid w:val="00310C23"/>
    <w:rsid w:val="00311B90"/>
    <w:rsid w:val="00313EED"/>
    <w:rsid w:val="003227D8"/>
    <w:rsid w:val="00331017"/>
    <w:rsid w:val="00344608"/>
    <w:rsid w:val="003542D6"/>
    <w:rsid w:val="0036257C"/>
    <w:rsid w:val="003644F7"/>
    <w:rsid w:val="00386251"/>
    <w:rsid w:val="003B1D82"/>
    <w:rsid w:val="003B380A"/>
    <w:rsid w:val="003C6B11"/>
    <w:rsid w:val="003D2EA2"/>
    <w:rsid w:val="003E3F93"/>
    <w:rsid w:val="003E4B52"/>
    <w:rsid w:val="003F51FD"/>
    <w:rsid w:val="004213B1"/>
    <w:rsid w:val="00422EB7"/>
    <w:rsid w:val="00431CCF"/>
    <w:rsid w:val="004407A0"/>
    <w:rsid w:val="0044734E"/>
    <w:rsid w:val="00452C85"/>
    <w:rsid w:val="00454795"/>
    <w:rsid w:val="00457B29"/>
    <w:rsid w:val="00460123"/>
    <w:rsid w:val="00480366"/>
    <w:rsid w:val="0048715F"/>
    <w:rsid w:val="004935DF"/>
    <w:rsid w:val="004A0233"/>
    <w:rsid w:val="004A1711"/>
    <w:rsid w:val="004A3589"/>
    <w:rsid w:val="004B1915"/>
    <w:rsid w:val="004C2C60"/>
    <w:rsid w:val="004C528C"/>
    <w:rsid w:val="004C5850"/>
    <w:rsid w:val="004C74DF"/>
    <w:rsid w:val="004C77FF"/>
    <w:rsid w:val="004C7DDD"/>
    <w:rsid w:val="004D345D"/>
    <w:rsid w:val="004D6A43"/>
    <w:rsid w:val="004E3E68"/>
    <w:rsid w:val="004E62B4"/>
    <w:rsid w:val="004E71C5"/>
    <w:rsid w:val="004F0EA2"/>
    <w:rsid w:val="004F716D"/>
    <w:rsid w:val="0050279D"/>
    <w:rsid w:val="00503EF4"/>
    <w:rsid w:val="0050724A"/>
    <w:rsid w:val="00510A00"/>
    <w:rsid w:val="005169A8"/>
    <w:rsid w:val="00522BA4"/>
    <w:rsid w:val="0053449D"/>
    <w:rsid w:val="00534CC5"/>
    <w:rsid w:val="00540DF8"/>
    <w:rsid w:val="005421C6"/>
    <w:rsid w:val="00557028"/>
    <w:rsid w:val="00565134"/>
    <w:rsid w:val="00565C3A"/>
    <w:rsid w:val="005803E9"/>
    <w:rsid w:val="00590B3E"/>
    <w:rsid w:val="00594D7D"/>
    <w:rsid w:val="005974E1"/>
    <w:rsid w:val="005A5CE8"/>
    <w:rsid w:val="005A7F54"/>
    <w:rsid w:val="005C1361"/>
    <w:rsid w:val="005D069D"/>
    <w:rsid w:val="005D575D"/>
    <w:rsid w:val="005E03A2"/>
    <w:rsid w:val="005E46F8"/>
    <w:rsid w:val="005E5C71"/>
    <w:rsid w:val="00604327"/>
    <w:rsid w:val="00613D35"/>
    <w:rsid w:val="00615BE2"/>
    <w:rsid w:val="00622AF2"/>
    <w:rsid w:val="0063312D"/>
    <w:rsid w:val="00642630"/>
    <w:rsid w:val="0064276D"/>
    <w:rsid w:val="00644689"/>
    <w:rsid w:val="00647414"/>
    <w:rsid w:val="00662FDD"/>
    <w:rsid w:val="00667ED2"/>
    <w:rsid w:val="006735AE"/>
    <w:rsid w:val="00674148"/>
    <w:rsid w:val="00675631"/>
    <w:rsid w:val="0068A826"/>
    <w:rsid w:val="006911FD"/>
    <w:rsid w:val="006952DF"/>
    <w:rsid w:val="006B1A6E"/>
    <w:rsid w:val="006C1997"/>
    <w:rsid w:val="006C6054"/>
    <w:rsid w:val="006D21DA"/>
    <w:rsid w:val="006D6D29"/>
    <w:rsid w:val="006E131E"/>
    <w:rsid w:val="006E5FC5"/>
    <w:rsid w:val="006E73F8"/>
    <w:rsid w:val="006E7991"/>
    <w:rsid w:val="006E7C73"/>
    <w:rsid w:val="006F769E"/>
    <w:rsid w:val="00703EA3"/>
    <w:rsid w:val="0071200D"/>
    <w:rsid w:val="007120B2"/>
    <w:rsid w:val="00732938"/>
    <w:rsid w:val="00747C27"/>
    <w:rsid w:val="007525AD"/>
    <w:rsid w:val="007543F8"/>
    <w:rsid w:val="00760DA4"/>
    <w:rsid w:val="00762776"/>
    <w:rsid w:val="00762EDA"/>
    <w:rsid w:val="0076467B"/>
    <w:rsid w:val="007661D0"/>
    <w:rsid w:val="007738B2"/>
    <w:rsid w:val="0078303F"/>
    <w:rsid w:val="00787E57"/>
    <w:rsid w:val="007A7124"/>
    <w:rsid w:val="007A782A"/>
    <w:rsid w:val="007B2201"/>
    <w:rsid w:val="007C2427"/>
    <w:rsid w:val="007D75B5"/>
    <w:rsid w:val="007E2D7B"/>
    <w:rsid w:val="007E4C07"/>
    <w:rsid w:val="007E4C54"/>
    <w:rsid w:val="007E7AAD"/>
    <w:rsid w:val="007F4349"/>
    <w:rsid w:val="007F5ECA"/>
    <w:rsid w:val="00802B90"/>
    <w:rsid w:val="00804CE7"/>
    <w:rsid w:val="00805958"/>
    <w:rsid w:val="0081248C"/>
    <w:rsid w:val="00820D48"/>
    <w:rsid w:val="008317C8"/>
    <w:rsid w:val="00834DE4"/>
    <w:rsid w:val="0084247F"/>
    <w:rsid w:val="00846A7D"/>
    <w:rsid w:val="0085055A"/>
    <w:rsid w:val="008519CA"/>
    <w:rsid w:val="0086456E"/>
    <w:rsid w:val="008659A6"/>
    <w:rsid w:val="00874AB9"/>
    <w:rsid w:val="008776FD"/>
    <w:rsid w:val="00892408"/>
    <w:rsid w:val="0089265D"/>
    <w:rsid w:val="00895279"/>
    <w:rsid w:val="008A1D5B"/>
    <w:rsid w:val="008A51AB"/>
    <w:rsid w:val="008C390D"/>
    <w:rsid w:val="008D15C3"/>
    <w:rsid w:val="008D588D"/>
    <w:rsid w:val="008F3A83"/>
    <w:rsid w:val="00914348"/>
    <w:rsid w:val="009149FD"/>
    <w:rsid w:val="00920C4F"/>
    <w:rsid w:val="00926A2A"/>
    <w:rsid w:val="00930947"/>
    <w:rsid w:val="009326B2"/>
    <w:rsid w:val="00937EC5"/>
    <w:rsid w:val="00940892"/>
    <w:rsid w:val="009424A8"/>
    <w:rsid w:val="00945C2E"/>
    <w:rsid w:val="00951D95"/>
    <w:rsid w:val="00953950"/>
    <w:rsid w:val="00957613"/>
    <w:rsid w:val="00960C67"/>
    <w:rsid w:val="009701F8"/>
    <w:rsid w:val="00970B2D"/>
    <w:rsid w:val="00981FF1"/>
    <w:rsid w:val="009A34D9"/>
    <w:rsid w:val="009B371C"/>
    <w:rsid w:val="009B3A02"/>
    <w:rsid w:val="009C3967"/>
    <w:rsid w:val="009C6E87"/>
    <w:rsid w:val="009D3F9D"/>
    <w:rsid w:val="009D5064"/>
    <w:rsid w:val="009D5A0D"/>
    <w:rsid w:val="009D5A9C"/>
    <w:rsid w:val="009D674F"/>
    <w:rsid w:val="009E0677"/>
    <w:rsid w:val="009E342B"/>
    <w:rsid w:val="009E7A4B"/>
    <w:rsid w:val="009F0B5E"/>
    <w:rsid w:val="009F2B1A"/>
    <w:rsid w:val="00A06B25"/>
    <w:rsid w:val="00A070BD"/>
    <w:rsid w:val="00A1181B"/>
    <w:rsid w:val="00A1411E"/>
    <w:rsid w:val="00A206EE"/>
    <w:rsid w:val="00A251A0"/>
    <w:rsid w:val="00A2785A"/>
    <w:rsid w:val="00A3091B"/>
    <w:rsid w:val="00A40014"/>
    <w:rsid w:val="00A42D10"/>
    <w:rsid w:val="00A520BA"/>
    <w:rsid w:val="00A56972"/>
    <w:rsid w:val="00A56C61"/>
    <w:rsid w:val="00A57DF8"/>
    <w:rsid w:val="00A57E65"/>
    <w:rsid w:val="00A6411B"/>
    <w:rsid w:val="00A65089"/>
    <w:rsid w:val="00A65ADA"/>
    <w:rsid w:val="00A67451"/>
    <w:rsid w:val="00A85BDA"/>
    <w:rsid w:val="00A9793D"/>
    <w:rsid w:val="00AA09EB"/>
    <w:rsid w:val="00AA0D2B"/>
    <w:rsid w:val="00AA3DD1"/>
    <w:rsid w:val="00AA5EC8"/>
    <w:rsid w:val="00AA716E"/>
    <w:rsid w:val="00AA7BFB"/>
    <w:rsid w:val="00AB67E8"/>
    <w:rsid w:val="00AC32A2"/>
    <w:rsid w:val="00AC4F8C"/>
    <w:rsid w:val="00AF160E"/>
    <w:rsid w:val="00B06C8C"/>
    <w:rsid w:val="00B27B65"/>
    <w:rsid w:val="00B307A7"/>
    <w:rsid w:val="00B3683C"/>
    <w:rsid w:val="00B377BA"/>
    <w:rsid w:val="00B43825"/>
    <w:rsid w:val="00B57A9E"/>
    <w:rsid w:val="00B57E08"/>
    <w:rsid w:val="00B6076D"/>
    <w:rsid w:val="00B62FAE"/>
    <w:rsid w:val="00B674AF"/>
    <w:rsid w:val="00B75D92"/>
    <w:rsid w:val="00B86D57"/>
    <w:rsid w:val="00B929D0"/>
    <w:rsid w:val="00B9756D"/>
    <w:rsid w:val="00B975DF"/>
    <w:rsid w:val="00BA61CD"/>
    <w:rsid w:val="00BB0CCF"/>
    <w:rsid w:val="00BB2497"/>
    <w:rsid w:val="00BB6C3A"/>
    <w:rsid w:val="00BB75D6"/>
    <w:rsid w:val="00BC153E"/>
    <w:rsid w:val="00BD221A"/>
    <w:rsid w:val="00BD7AB4"/>
    <w:rsid w:val="00BD7B72"/>
    <w:rsid w:val="00BE4ABA"/>
    <w:rsid w:val="00BE51D2"/>
    <w:rsid w:val="00BF0540"/>
    <w:rsid w:val="00BF05F7"/>
    <w:rsid w:val="00BF0948"/>
    <w:rsid w:val="00BF0E22"/>
    <w:rsid w:val="00BF395B"/>
    <w:rsid w:val="00C04671"/>
    <w:rsid w:val="00C07593"/>
    <w:rsid w:val="00C1635C"/>
    <w:rsid w:val="00C214DD"/>
    <w:rsid w:val="00C218AC"/>
    <w:rsid w:val="00C24087"/>
    <w:rsid w:val="00C31CCD"/>
    <w:rsid w:val="00C330DB"/>
    <w:rsid w:val="00C34D0F"/>
    <w:rsid w:val="00C40C34"/>
    <w:rsid w:val="00C546B4"/>
    <w:rsid w:val="00C56576"/>
    <w:rsid w:val="00C647A9"/>
    <w:rsid w:val="00C70718"/>
    <w:rsid w:val="00C70A2E"/>
    <w:rsid w:val="00C77798"/>
    <w:rsid w:val="00CA3B53"/>
    <w:rsid w:val="00CA4896"/>
    <w:rsid w:val="00CB2494"/>
    <w:rsid w:val="00CB4D11"/>
    <w:rsid w:val="00CC502A"/>
    <w:rsid w:val="00CD3A07"/>
    <w:rsid w:val="00CE06BD"/>
    <w:rsid w:val="00CE28BA"/>
    <w:rsid w:val="00CE598C"/>
    <w:rsid w:val="00CF6D00"/>
    <w:rsid w:val="00D007AE"/>
    <w:rsid w:val="00D04B6A"/>
    <w:rsid w:val="00D17767"/>
    <w:rsid w:val="00D216F4"/>
    <w:rsid w:val="00D2565B"/>
    <w:rsid w:val="00D25B96"/>
    <w:rsid w:val="00D33402"/>
    <w:rsid w:val="00D37025"/>
    <w:rsid w:val="00D41327"/>
    <w:rsid w:val="00D7150F"/>
    <w:rsid w:val="00D82C24"/>
    <w:rsid w:val="00D845C6"/>
    <w:rsid w:val="00D86F47"/>
    <w:rsid w:val="00D93AE0"/>
    <w:rsid w:val="00D96B62"/>
    <w:rsid w:val="00DA1900"/>
    <w:rsid w:val="00DA5274"/>
    <w:rsid w:val="00DB39C1"/>
    <w:rsid w:val="00DC368B"/>
    <w:rsid w:val="00DC68E4"/>
    <w:rsid w:val="00DC73DA"/>
    <w:rsid w:val="00DD46E0"/>
    <w:rsid w:val="00DD6A32"/>
    <w:rsid w:val="00E02543"/>
    <w:rsid w:val="00E05B01"/>
    <w:rsid w:val="00E12F92"/>
    <w:rsid w:val="00E15AFF"/>
    <w:rsid w:val="00E24746"/>
    <w:rsid w:val="00E24EEC"/>
    <w:rsid w:val="00E34AE3"/>
    <w:rsid w:val="00E34D0C"/>
    <w:rsid w:val="00E3782D"/>
    <w:rsid w:val="00E42E8F"/>
    <w:rsid w:val="00E44A35"/>
    <w:rsid w:val="00E454C2"/>
    <w:rsid w:val="00E517EF"/>
    <w:rsid w:val="00E53719"/>
    <w:rsid w:val="00E53F51"/>
    <w:rsid w:val="00E54E07"/>
    <w:rsid w:val="00E57D93"/>
    <w:rsid w:val="00E70016"/>
    <w:rsid w:val="00E81C31"/>
    <w:rsid w:val="00E87007"/>
    <w:rsid w:val="00E907E9"/>
    <w:rsid w:val="00E93E7E"/>
    <w:rsid w:val="00EA20C9"/>
    <w:rsid w:val="00EA638C"/>
    <w:rsid w:val="00EA77D6"/>
    <w:rsid w:val="00EA7D2D"/>
    <w:rsid w:val="00EA7E33"/>
    <w:rsid w:val="00EB0810"/>
    <w:rsid w:val="00EB10D9"/>
    <w:rsid w:val="00EC131B"/>
    <w:rsid w:val="00EC1D74"/>
    <w:rsid w:val="00EC69B8"/>
    <w:rsid w:val="00ED0E3D"/>
    <w:rsid w:val="00EE0F5D"/>
    <w:rsid w:val="00EE5014"/>
    <w:rsid w:val="00EF0DD5"/>
    <w:rsid w:val="00EF25A7"/>
    <w:rsid w:val="00EF32E0"/>
    <w:rsid w:val="00EF3CD5"/>
    <w:rsid w:val="00EF5A56"/>
    <w:rsid w:val="00F13B85"/>
    <w:rsid w:val="00F47649"/>
    <w:rsid w:val="00F5144A"/>
    <w:rsid w:val="00F5195E"/>
    <w:rsid w:val="00F5442D"/>
    <w:rsid w:val="00F65F9E"/>
    <w:rsid w:val="00F7383C"/>
    <w:rsid w:val="00F878C8"/>
    <w:rsid w:val="00FA39D5"/>
    <w:rsid w:val="00FD0426"/>
    <w:rsid w:val="00FE49FB"/>
    <w:rsid w:val="00FF56BA"/>
    <w:rsid w:val="00FF75C7"/>
    <w:rsid w:val="00FF7F59"/>
    <w:rsid w:val="0125F526"/>
    <w:rsid w:val="018DD0DD"/>
    <w:rsid w:val="01BD7F4B"/>
    <w:rsid w:val="02DAC9AD"/>
    <w:rsid w:val="02F3255C"/>
    <w:rsid w:val="030183E0"/>
    <w:rsid w:val="032C87C2"/>
    <w:rsid w:val="0385ED8B"/>
    <w:rsid w:val="04F7A3FE"/>
    <w:rsid w:val="053B727F"/>
    <w:rsid w:val="05D5F64B"/>
    <w:rsid w:val="0616B51E"/>
    <w:rsid w:val="0760317E"/>
    <w:rsid w:val="08D568BB"/>
    <w:rsid w:val="08E61C99"/>
    <w:rsid w:val="09ECE44F"/>
    <w:rsid w:val="0A12E098"/>
    <w:rsid w:val="0B454A2C"/>
    <w:rsid w:val="0BE53B8B"/>
    <w:rsid w:val="0C101FBD"/>
    <w:rsid w:val="0C352AED"/>
    <w:rsid w:val="0C68E954"/>
    <w:rsid w:val="0C7B8A50"/>
    <w:rsid w:val="0D0BB241"/>
    <w:rsid w:val="0D3077A3"/>
    <w:rsid w:val="0E0AFDC2"/>
    <w:rsid w:val="0E796DF3"/>
    <w:rsid w:val="108A487A"/>
    <w:rsid w:val="116284C6"/>
    <w:rsid w:val="116CEF7F"/>
    <w:rsid w:val="11C4722C"/>
    <w:rsid w:val="123A22A8"/>
    <w:rsid w:val="12E788E4"/>
    <w:rsid w:val="13F0579F"/>
    <w:rsid w:val="143D864E"/>
    <w:rsid w:val="159D17D2"/>
    <w:rsid w:val="16D9E1AD"/>
    <w:rsid w:val="1717861C"/>
    <w:rsid w:val="1773BE6F"/>
    <w:rsid w:val="18A3CB5F"/>
    <w:rsid w:val="18D19B00"/>
    <w:rsid w:val="194860FD"/>
    <w:rsid w:val="1968B142"/>
    <w:rsid w:val="1A54D4A9"/>
    <w:rsid w:val="1A8FD16C"/>
    <w:rsid w:val="1AE79D1D"/>
    <w:rsid w:val="1B086849"/>
    <w:rsid w:val="1BDEA7A3"/>
    <w:rsid w:val="1CBA9B74"/>
    <w:rsid w:val="1D197430"/>
    <w:rsid w:val="1D701141"/>
    <w:rsid w:val="1D726552"/>
    <w:rsid w:val="1D9A5435"/>
    <w:rsid w:val="1F48CC6A"/>
    <w:rsid w:val="20723E75"/>
    <w:rsid w:val="20874655"/>
    <w:rsid w:val="2141E4BF"/>
    <w:rsid w:val="21A5B339"/>
    <w:rsid w:val="252A058F"/>
    <w:rsid w:val="252D2D09"/>
    <w:rsid w:val="256EE466"/>
    <w:rsid w:val="256F734F"/>
    <w:rsid w:val="25822A5A"/>
    <w:rsid w:val="25BE5808"/>
    <w:rsid w:val="25CD153C"/>
    <w:rsid w:val="2683919D"/>
    <w:rsid w:val="26E7E93D"/>
    <w:rsid w:val="271C6C9C"/>
    <w:rsid w:val="27C6BEAD"/>
    <w:rsid w:val="281782C9"/>
    <w:rsid w:val="2968C4F4"/>
    <w:rsid w:val="2971C9AF"/>
    <w:rsid w:val="29B8C50D"/>
    <w:rsid w:val="2A081B18"/>
    <w:rsid w:val="2AAB5D44"/>
    <w:rsid w:val="2B001274"/>
    <w:rsid w:val="2BA0611B"/>
    <w:rsid w:val="2C1A63CE"/>
    <w:rsid w:val="2C2CBDED"/>
    <w:rsid w:val="2C35CA66"/>
    <w:rsid w:val="2DE6BCAC"/>
    <w:rsid w:val="2E381A91"/>
    <w:rsid w:val="2F1884AB"/>
    <w:rsid w:val="2FAF36C1"/>
    <w:rsid w:val="31CC5DA7"/>
    <w:rsid w:val="3257C5D5"/>
    <w:rsid w:val="3284AAFB"/>
    <w:rsid w:val="350728F6"/>
    <w:rsid w:val="37AC962C"/>
    <w:rsid w:val="37B94BB2"/>
    <w:rsid w:val="37FC0291"/>
    <w:rsid w:val="38222A4D"/>
    <w:rsid w:val="385F0CCC"/>
    <w:rsid w:val="388B1447"/>
    <w:rsid w:val="38DEA263"/>
    <w:rsid w:val="39516C30"/>
    <w:rsid w:val="39DC074D"/>
    <w:rsid w:val="3ADEB94A"/>
    <w:rsid w:val="3B14D558"/>
    <w:rsid w:val="3B15E490"/>
    <w:rsid w:val="3B27599E"/>
    <w:rsid w:val="3B9961C8"/>
    <w:rsid w:val="3BF0FFA0"/>
    <w:rsid w:val="3C2C4BC1"/>
    <w:rsid w:val="3D0D98A8"/>
    <w:rsid w:val="3DCAE476"/>
    <w:rsid w:val="3DDF1F31"/>
    <w:rsid w:val="3E3CBCE4"/>
    <w:rsid w:val="3F76A103"/>
    <w:rsid w:val="405DEEBB"/>
    <w:rsid w:val="41191F4E"/>
    <w:rsid w:val="4169D5EC"/>
    <w:rsid w:val="41B3AB04"/>
    <w:rsid w:val="41E10617"/>
    <w:rsid w:val="4253D260"/>
    <w:rsid w:val="429CC12F"/>
    <w:rsid w:val="4315383A"/>
    <w:rsid w:val="433A2EA9"/>
    <w:rsid w:val="438CBD74"/>
    <w:rsid w:val="43AF538E"/>
    <w:rsid w:val="43CF746E"/>
    <w:rsid w:val="4455DBB4"/>
    <w:rsid w:val="44E29774"/>
    <w:rsid w:val="4588EE38"/>
    <w:rsid w:val="460B6F47"/>
    <w:rsid w:val="46C500F2"/>
    <w:rsid w:val="46C6A1E7"/>
    <w:rsid w:val="48BE04F7"/>
    <w:rsid w:val="4910FC78"/>
    <w:rsid w:val="491DB028"/>
    <w:rsid w:val="4923275E"/>
    <w:rsid w:val="49C2A5BD"/>
    <w:rsid w:val="49CBA55B"/>
    <w:rsid w:val="4AF846C4"/>
    <w:rsid w:val="4B273DB5"/>
    <w:rsid w:val="4C08F56D"/>
    <w:rsid w:val="4C121B48"/>
    <w:rsid w:val="4C498F63"/>
    <w:rsid w:val="4C780F6A"/>
    <w:rsid w:val="4C84BA97"/>
    <w:rsid w:val="4CAD3688"/>
    <w:rsid w:val="4D4898E6"/>
    <w:rsid w:val="4EF7DC2F"/>
    <w:rsid w:val="4F98B88F"/>
    <w:rsid w:val="5076F6B5"/>
    <w:rsid w:val="50C1AFC9"/>
    <w:rsid w:val="5172A822"/>
    <w:rsid w:val="51A7BE43"/>
    <w:rsid w:val="520355EF"/>
    <w:rsid w:val="52667A87"/>
    <w:rsid w:val="52BD74CF"/>
    <w:rsid w:val="52C97065"/>
    <w:rsid w:val="530F61CE"/>
    <w:rsid w:val="53248821"/>
    <w:rsid w:val="54DBA042"/>
    <w:rsid w:val="559694AE"/>
    <w:rsid w:val="570271F4"/>
    <w:rsid w:val="57F36266"/>
    <w:rsid w:val="5871D26F"/>
    <w:rsid w:val="59BD87CA"/>
    <w:rsid w:val="59FB62DC"/>
    <w:rsid w:val="5A62582E"/>
    <w:rsid w:val="5ADF61C5"/>
    <w:rsid w:val="5C52435B"/>
    <w:rsid w:val="5D27B8B6"/>
    <w:rsid w:val="5D3277FE"/>
    <w:rsid w:val="5DF1FBF4"/>
    <w:rsid w:val="5E944711"/>
    <w:rsid w:val="5F397B7C"/>
    <w:rsid w:val="5F56C53F"/>
    <w:rsid w:val="5FA153D9"/>
    <w:rsid w:val="5FCEEE02"/>
    <w:rsid w:val="5FD751A5"/>
    <w:rsid w:val="608C3194"/>
    <w:rsid w:val="60D91770"/>
    <w:rsid w:val="61F69811"/>
    <w:rsid w:val="620EC254"/>
    <w:rsid w:val="633659A4"/>
    <w:rsid w:val="6376BBA4"/>
    <w:rsid w:val="63B80659"/>
    <w:rsid w:val="63D7AC79"/>
    <w:rsid w:val="66A48892"/>
    <w:rsid w:val="66FFE648"/>
    <w:rsid w:val="674E03D8"/>
    <w:rsid w:val="678FD61A"/>
    <w:rsid w:val="67DBAA9E"/>
    <w:rsid w:val="68808346"/>
    <w:rsid w:val="68C043CB"/>
    <w:rsid w:val="69E3684D"/>
    <w:rsid w:val="6A5CC4A0"/>
    <w:rsid w:val="6B60F489"/>
    <w:rsid w:val="6B8F452E"/>
    <w:rsid w:val="6BECBDE0"/>
    <w:rsid w:val="6C1439B7"/>
    <w:rsid w:val="6DFD1520"/>
    <w:rsid w:val="6E3A074D"/>
    <w:rsid w:val="6EA9B9A0"/>
    <w:rsid w:val="6F520473"/>
    <w:rsid w:val="7059BA9B"/>
    <w:rsid w:val="70BB7F59"/>
    <w:rsid w:val="710A154C"/>
    <w:rsid w:val="7213E15C"/>
    <w:rsid w:val="724A2D0B"/>
    <w:rsid w:val="73A579FD"/>
    <w:rsid w:val="73F0307C"/>
    <w:rsid w:val="7422AABB"/>
    <w:rsid w:val="76B7C078"/>
    <w:rsid w:val="76BEDE70"/>
    <w:rsid w:val="7749AD1D"/>
    <w:rsid w:val="7823C380"/>
    <w:rsid w:val="79081398"/>
    <w:rsid w:val="79194DAD"/>
    <w:rsid w:val="793459D4"/>
    <w:rsid w:val="79AE6C34"/>
    <w:rsid w:val="7A0374BB"/>
    <w:rsid w:val="7A5A4880"/>
    <w:rsid w:val="7AFEF86D"/>
    <w:rsid w:val="7B19BAF4"/>
    <w:rsid w:val="7BE6043C"/>
    <w:rsid w:val="7C939D87"/>
    <w:rsid w:val="7CACA9FB"/>
    <w:rsid w:val="7D171844"/>
    <w:rsid w:val="7D7D481B"/>
    <w:rsid w:val="7DF5451C"/>
    <w:rsid w:val="7DF823C9"/>
    <w:rsid w:val="7E6FD8C6"/>
    <w:rsid w:val="7F4850FB"/>
    <w:rsid w:val="7FE36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93FE6E"/>
  <w15:chartTrackingRefBased/>
  <w15:docId w15:val="{097CC6DC-A37D-492B-8C57-6F1924FEF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0D8B"/>
    <w:pPr>
      <w:spacing w:before="160" w:line="312" w:lineRule="auto"/>
    </w:pPr>
    <w:rPr>
      <w:sz w:val="19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0D8B"/>
    <w:pPr>
      <w:keepNext/>
      <w:keepLines/>
      <w:spacing w:before="360" w:after="0" w:line="240" w:lineRule="auto"/>
      <w:ind w:left="-1276"/>
      <w:outlineLvl w:val="0"/>
    </w:pPr>
    <w:rPr>
      <w:rFonts w:asciiTheme="majorHAnsi" w:eastAsiaTheme="majorEastAsia" w:hAnsiTheme="majorHAnsi" w:cstheme="majorBidi"/>
      <w:b/>
      <w:color w:val="104432" w:themeColor="accent1"/>
      <w:sz w:val="44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1C0D8B"/>
    <w:pPr>
      <w:keepNext/>
      <w:keepLines/>
      <w:pBdr>
        <w:bottom w:val="single" w:sz="8" w:space="20" w:color="47832C" w:themeColor="accent3"/>
      </w:pBdr>
      <w:spacing w:before="120" w:after="360" w:line="240" w:lineRule="auto"/>
      <w:ind w:left="-1276"/>
      <w:outlineLvl w:val="1"/>
    </w:pPr>
    <w:rPr>
      <w:rFonts w:ascii="Georgia" w:eastAsiaTheme="majorEastAsia" w:hAnsi="Georgia" w:cstheme="majorBidi"/>
      <w:color w:val="434D57" w:themeColor="accent5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qFormat/>
    <w:rsid w:val="001C0D8B"/>
    <w:pPr>
      <w:keepNext/>
      <w:keepLines/>
      <w:spacing w:before="240" w:after="80" w:line="240" w:lineRule="auto"/>
      <w:outlineLvl w:val="2"/>
    </w:pPr>
    <w:rPr>
      <w:rFonts w:eastAsiaTheme="majorEastAsia" w:cstheme="majorBidi"/>
      <w:b/>
      <w:color w:val="104432" w:themeColor="accent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1C0D8B"/>
    <w:pPr>
      <w:keepNext/>
      <w:keepLines/>
      <w:spacing w:before="80" w:after="40" w:line="240" w:lineRule="auto"/>
      <w:outlineLvl w:val="3"/>
    </w:pPr>
    <w:rPr>
      <w:rFonts w:eastAsiaTheme="majorEastAsia" w:cstheme="majorBidi"/>
      <w:b/>
      <w:iCs/>
      <w:color w:val="47832C" w:themeColor="accent3"/>
      <w:sz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1C0D8B"/>
    <w:pPr>
      <w:keepNext/>
      <w:keepLines/>
      <w:spacing w:before="80" w:after="40"/>
      <w:outlineLvl w:val="4"/>
    </w:pPr>
    <w:rPr>
      <w:rFonts w:eastAsiaTheme="majorEastAsia" w:cstheme="majorBidi"/>
      <w:b/>
      <w:color w:val="104432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C565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C565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565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565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0D8B"/>
    <w:rPr>
      <w:rFonts w:asciiTheme="majorHAnsi" w:eastAsiaTheme="majorEastAsia" w:hAnsiTheme="majorHAnsi" w:cstheme="majorBidi"/>
      <w:b/>
      <w:color w:val="104432" w:themeColor="accent1"/>
      <w:sz w:val="44"/>
      <w:szCs w:val="40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1C0D8B"/>
    <w:rPr>
      <w:rFonts w:ascii="Georgia" w:eastAsiaTheme="majorEastAsia" w:hAnsi="Georgia" w:cstheme="majorBidi"/>
      <w:color w:val="434D57" w:themeColor="accent5"/>
      <w:sz w:val="28"/>
      <w:szCs w:val="32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1C0D8B"/>
    <w:rPr>
      <w:rFonts w:eastAsiaTheme="majorEastAsia" w:cstheme="majorBidi"/>
      <w:b/>
      <w:color w:val="104432" w:themeColor="accent1"/>
      <w:sz w:val="28"/>
      <w:szCs w:val="28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1C0D8B"/>
    <w:rPr>
      <w:rFonts w:eastAsiaTheme="majorEastAsia" w:cstheme="majorBidi"/>
      <w:b/>
      <w:iCs/>
      <w:color w:val="47832C" w:themeColor="accent3"/>
      <w:sz w:val="24"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rsid w:val="001C0D8B"/>
    <w:rPr>
      <w:rFonts w:eastAsiaTheme="majorEastAsia" w:cstheme="majorBidi"/>
      <w:b/>
      <w:color w:val="104432" w:themeColor="accent1"/>
      <w:sz w:val="19"/>
      <w:lang w:val="en-A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2BA4"/>
    <w:rPr>
      <w:rFonts w:eastAsiaTheme="majorEastAsia" w:cstheme="majorBidi"/>
      <w:i/>
      <w:iCs/>
      <w:color w:val="595959" w:themeColor="text1" w:themeTint="A6"/>
      <w:sz w:val="19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2BA4"/>
    <w:rPr>
      <w:rFonts w:eastAsiaTheme="majorEastAsia" w:cstheme="majorBidi"/>
      <w:color w:val="595959" w:themeColor="text1" w:themeTint="A6"/>
      <w:sz w:val="19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2BA4"/>
    <w:rPr>
      <w:rFonts w:eastAsiaTheme="majorEastAsia" w:cstheme="majorBidi"/>
      <w:i/>
      <w:iCs/>
      <w:color w:val="272727" w:themeColor="text1" w:themeTint="D8"/>
      <w:sz w:val="19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2BA4"/>
    <w:rPr>
      <w:rFonts w:eastAsiaTheme="majorEastAsia" w:cstheme="majorBidi"/>
      <w:color w:val="272727" w:themeColor="text1" w:themeTint="D8"/>
      <w:sz w:val="19"/>
    </w:rPr>
  </w:style>
  <w:style w:type="paragraph" w:styleId="Title">
    <w:name w:val="Title"/>
    <w:basedOn w:val="Normal"/>
    <w:next w:val="Normal"/>
    <w:link w:val="TitleChar"/>
    <w:uiPriority w:val="10"/>
    <w:qFormat/>
    <w:rsid w:val="009C6E87"/>
    <w:pPr>
      <w:spacing w:before="0" w:after="480" w:line="240" w:lineRule="auto"/>
    </w:pPr>
    <w:rPr>
      <w:rFonts w:ascii="Georgia" w:eastAsiaTheme="majorEastAsia" w:hAnsi="Georgia" w:cstheme="majorBidi"/>
      <w:b/>
      <w:color w:val="104432" w:themeColor="accent1"/>
      <w:spacing w:val="10"/>
      <w:kern w:val="28"/>
      <w:sz w:val="2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6E87"/>
    <w:rPr>
      <w:rFonts w:ascii="Georgia" w:eastAsiaTheme="majorEastAsia" w:hAnsi="Georgia" w:cstheme="majorBidi"/>
      <w:b/>
      <w:color w:val="104432" w:themeColor="accent1"/>
      <w:spacing w:val="10"/>
      <w:kern w:val="28"/>
      <w:sz w:val="2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C07593"/>
    <w:pPr>
      <w:numPr>
        <w:ilvl w:val="1"/>
      </w:numPr>
      <w:spacing w:after="920"/>
    </w:pPr>
    <w:rPr>
      <w:rFonts w:ascii="Georgia" w:eastAsiaTheme="majorEastAsia" w:hAnsi="Georgia" w:cstheme="majorBidi"/>
      <w:color w:val="434D57" w:themeColor="accent5"/>
      <w:sz w:val="24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22BA4"/>
    <w:rPr>
      <w:rFonts w:ascii="Georgia" w:eastAsiaTheme="majorEastAsia" w:hAnsi="Georgia" w:cstheme="majorBidi"/>
      <w:color w:val="434D57" w:themeColor="accent5"/>
      <w:sz w:val="24"/>
      <w:szCs w:val="28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C56576"/>
    <w:pPr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37EC5"/>
    <w:rPr>
      <w:i/>
      <w:iCs/>
      <w:color w:val="404040" w:themeColor="text1" w:themeTint="BF"/>
      <w:sz w:val="19"/>
    </w:rPr>
  </w:style>
  <w:style w:type="paragraph" w:styleId="ListParagraph">
    <w:name w:val="List Paragraph"/>
    <w:basedOn w:val="Normal"/>
    <w:uiPriority w:val="34"/>
    <w:semiHidden/>
    <w:qFormat/>
    <w:rsid w:val="00C5657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semiHidden/>
    <w:qFormat/>
    <w:rsid w:val="00C56576"/>
    <w:rPr>
      <w:i/>
      <w:iCs/>
      <w:color w:val="0C322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C56576"/>
    <w:pPr>
      <w:pBdr>
        <w:top w:val="single" w:sz="4" w:space="10" w:color="0C3225" w:themeColor="accent1" w:themeShade="BF"/>
        <w:bottom w:val="single" w:sz="4" w:space="10" w:color="0C3225" w:themeColor="accent1" w:themeShade="BF"/>
      </w:pBdr>
      <w:spacing w:before="360" w:after="360"/>
      <w:ind w:left="864" w:right="864"/>
      <w:jc w:val="center"/>
    </w:pPr>
    <w:rPr>
      <w:i/>
      <w:iCs/>
      <w:color w:val="0C322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37EC5"/>
    <w:rPr>
      <w:i/>
      <w:iCs/>
      <w:color w:val="0C3225" w:themeColor="accent1" w:themeShade="BF"/>
      <w:sz w:val="19"/>
    </w:rPr>
  </w:style>
  <w:style w:type="character" w:styleId="IntenseReference">
    <w:name w:val="Intense Reference"/>
    <w:basedOn w:val="DefaultParagraphFont"/>
    <w:uiPriority w:val="32"/>
    <w:semiHidden/>
    <w:qFormat/>
    <w:rsid w:val="00C56576"/>
    <w:rPr>
      <w:b/>
      <w:bCs/>
      <w:smallCaps/>
      <w:color w:val="0C3225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rsid w:val="001C0D8B"/>
    <w:pPr>
      <w:tabs>
        <w:tab w:val="center" w:pos="4513"/>
        <w:tab w:val="right" w:pos="9072"/>
      </w:tabs>
      <w:spacing w:after="0" w:line="240" w:lineRule="auto"/>
      <w:ind w:right="57"/>
      <w:jc w:val="right"/>
    </w:pPr>
    <w:rPr>
      <w:color w:val="434D57" w:themeColor="accent5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1C0D8B"/>
    <w:rPr>
      <w:color w:val="434D57" w:themeColor="accent5"/>
      <w:sz w:val="16"/>
      <w:szCs w:val="16"/>
      <w:lang w:val="en-AU"/>
    </w:rPr>
  </w:style>
  <w:style w:type="paragraph" w:styleId="Footer">
    <w:name w:val="footer"/>
    <w:basedOn w:val="Normal"/>
    <w:link w:val="FooterChar"/>
    <w:uiPriority w:val="99"/>
    <w:semiHidden/>
    <w:rsid w:val="00937EC5"/>
    <w:pPr>
      <w:tabs>
        <w:tab w:val="center" w:pos="4513"/>
        <w:tab w:val="right" w:pos="9026"/>
      </w:tabs>
      <w:spacing w:before="0" w:after="0" w:line="240" w:lineRule="auto"/>
    </w:pPr>
    <w:rPr>
      <w:color w:val="595959" w:themeColor="text1" w:themeTint="A6"/>
      <w:sz w:val="14"/>
      <w:szCs w:val="1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522BA4"/>
    <w:rPr>
      <w:color w:val="595959" w:themeColor="text1" w:themeTint="A6"/>
      <w:sz w:val="14"/>
      <w:szCs w:val="14"/>
    </w:rPr>
  </w:style>
  <w:style w:type="paragraph" w:customStyle="1" w:styleId="Introduction">
    <w:name w:val="Introduction"/>
    <w:basedOn w:val="Normal"/>
    <w:qFormat/>
    <w:rsid w:val="00EE5014"/>
    <w:pPr>
      <w:spacing w:after="480" w:line="240" w:lineRule="auto"/>
      <w:ind w:right="227"/>
    </w:pPr>
    <w:rPr>
      <w:color w:val="104432" w:themeColor="accent1"/>
      <w:spacing w:val="6"/>
      <w:sz w:val="40"/>
      <w:lang w:val="mi-NZ"/>
    </w:rPr>
  </w:style>
  <w:style w:type="paragraph" w:styleId="ListBullet">
    <w:name w:val="List Bullet"/>
    <w:basedOn w:val="ListParagraph"/>
    <w:uiPriority w:val="99"/>
    <w:rsid w:val="001C0D8B"/>
    <w:pPr>
      <w:numPr>
        <w:numId w:val="7"/>
      </w:numPr>
      <w:spacing w:before="80" w:after="80"/>
      <w:ind w:left="284" w:hanging="284"/>
      <w:contextualSpacing w:val="0"/>
    </w:pPr>
  </w:style>
  <w:style w:type="table" w:styleId="TableGrid">
    <w:name w:val="Table Grid"/>
    <w:basedOn w:val="TableNormal"/>
    <w:uiPriority w:val="39"/>
    <w:rsid w:val="00937E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qFormat/>
    <w:rsid w:val="001C0D8B"/>
    <w:pPr>
      <w:spacing w:before="240" w:after="200" w:line="240" w:lineRule="auto"/>
    </w:pPr>
    <w:rPr>
      <w:b/>
      <w:iCs/>
      <w:color w:val="104432" w:themeColor="accent1"/>
      <w:szCs w:val="18"/>
    </w:rPr>
  </w:style>
  <w:style w:type="paragraph" w:styleId="ListNumber">
    <w:name w:val="List Number"/>
    <w:basedOn w:val="Normal"/>
    <w:uiPriority w:val="99"/>
    <w:rsid w:val="001C0D8B"/>
    <w:pPr>
      <w:numPr>
        <w:numId w:val="4"/>
      </w:numPr>
      <w:spacing w:before="80" w:after="80"/>
      <w:ind w:left="284" w:hanging="284"/>
    </w:pPr>
  </w:style>
  <w:style w:type="table" w:customStyle="1" w:styleId="DOC">
    <w:name w:val="DOC"/>
    <w:basedOn w:val="TableNormal"/>
    <w:uiPriority w:val="99"/>
    <w:rsid w:val="00196E6C"/>
    <w:pPr>
      <w:spacing w:before="20" w:after="20" w:line="240" w:lineRule="auto"/>
    </w:pPr>
    <w:tblPr>
      <w:tblBorders>
        <w:bottom w:val="single" w:sz="4" w:space="0" w:color="3A3838" w:themeColor="text2"/>
        <w:insideH w:val="single" w:sz="4" w:space="0" w:color="3A3838" w:themeColor="text2"/>
      </w:tblBorders>
    </w:tblPr>
    <w:tblStylePr w:type="firstRow">
      <w:tblPr/>
      <w:tcPr>
        <w:tcBorders>
          <w:bottom w:val="single" w:sz="18" w:space="0" w:color="47832C" w:themeColor="accent3"/>
        </w:tcBorders>
        <w:shd w:val="clear" w:color="auto" w:fill="D0DEC6"/>
      </w:tcPr>
    </w:tblStylePr>
  </w:style>
  <w:style w:type="paragraph" w:styleId="EnvelopeAddress">
    <w:name w:val="envelope address"/>
    <w:basedOn w:val="Normal"/>
    <w:uiPriority w:val="99"/>
    <w:semiHidden/>
    <w:rsid w:val="00AC4F8C"/>
    <w:rPr>
      <w:color w:val="104432" w:themeColor="accent1"/>
      <w:sz w:val="16"/>
      <w:szCs w:val="16"/>
    </w:rPr>
  </w:style>
  <w:style w:type="paragraph" w:customStyle="1" w:styleId="CaptionImage">
    <w:name w:val="Caption Image"/>
    <w:basedOn w:val="Normal"/>
    <w:qFormat/>
    <w:rsid w:val="001C0D8B"/>
    <w:pPr>
      <w:spacing w:before="0" w:after="0" w:line="240" w:lineRule="auto"/>
    </w:pPr>
    <w:rPr>
      <w:spacing w:val="2"/>
      <w:sz w:val="14"/>
      <w:szCs w:val="14"/>
    </w:rPr>
  </w:style>
  <w:style w:type="paragraph" w:styleId="TableofFigures">
    <w:name w:val="table of figures"/>
    <w:basedOn w:val="Normal"/>
    <w:next w:val="Normal"/>
    <w:uiPriority w:val="99"/>
    <w:unhideWhenUsed/>
    <w:rsid w:val="00E42E8F"/>
    <w:pPr>
      <w:spacing w:before="40" w:after="0" w:line="288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3644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644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644F7"/>
    <w:rPr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44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44F7"/>
    <w:rPr>
      <w:b/>
      <w:bCs/>
      <w:sz w:val="20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microsoft.com/office/2020/10/relationships/intelligence" Target="intelligence2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g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jp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docnz.sharepoint.com/sites/OrgAssets/Templates/Factsheets/Factsheet%20image.dotx" TargetMode="External"/></Relationships>
</file>

<file path=word/theme/theme1.xml><?xml version="1.0" encoding="utf-8"?>
<a:theme xmlns:a="http://schemas.openxmlformats.org/drawingml/2006/main" name="Office Theme">
  <a:themeElements>
    <a:clrScheme name="DOC">
      <a:dk1>
        <a:sysClr val="windowText" lastClr="000000"/>
      </a:dk1>
      <a:lt1>
        <a:sysClr val="window" lastClr="FFFFFF"/>
      </a:lt1>
      <a:dk2>
        <a:srgbClr val="3A3838"/>
      </a:dk2>
      <a:lt2>
        <a:srgbClr val="E7E6E6"/>
      </a:lt2>
      <a:accent1>
        <a:srgbClr val="104432"/>
      </a:accent1>
      <a:accent2>
        <a:srgbClr val="FEC325"/>
      </a:accent2>
      <a:accent3>
        <a:srgbClr val="47832C"/>
      </a:accent3>
      <a:accent4>
        <a:srgbClr val="EBE4D9"/>
      </a:accent4>
      <a:accent5>
        <a:srgbClr val="434D57"/>
      </a:accent5>
      <a:accent6>
        <a:srgbClr val="104432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8248BCECD4A11E4EBD08AF19C5F8C6B700AE52DE0F0ED78946B9A1C67BEF0DADEE" ma:contentTypeVersion="38" ma:contentTypeDescription="Create a new document." ma:contentTypeScope="" ma:versionID="14b47a7de319b9680da1e32bf8a49129">
  <xsd:schema xmlns:xsd="http://www.w3.org/2001/XMLSchema" xmlns:xs="http://www.w3.org/2001/XMLSchema" xmlns:p="http://schemas.microsoft.com/office/2006/metadata/properties" xmlns:ns1="http://schemas.microsoft.com/sharepoint/v3" xmlns:ns2="b5602dd6-145d-48d3-a792-82340ece2087" xmlns:ns3="1cac9bea-d09c-48b0-9841-7eb5347add9c" xmlns:ns4="c59e5786-221a-4ffe-8d6d-e318e6a17f02" xmlns:ns5="4ab75a00-9567-48f7-8bff-f01c953132e2" targetNamespace="http://schemas.microsoft.com/office/2006/metadata/properties" ma:root="true" ma:fieldsID="25dc4dbce43ed186aa3bca8349b7552b" ns1:_="" ns2:_="" ns3:_="" ns4:_="" ns5:_="">
    <xsd:import namespace="http://schemas.microsoft.com/sharepoint/v3"/>
    <xsd:import namespace="b5602dd6-145d-48d3-a792-82340ece2087"/>
    <xsd:import namespace="1cac9bea-d09c-48b0-9841-7eb5347add9c"/>
    <xsd:import namespace="c59e5786-221a-4ffe-8d6d-e318e6a17f02"/>
    <xsd:import namespace="4ab75a00-9567-48f7-8bff-f01c953132e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_ExtendedDescription" minOccurs="0"/>
                <xsd:element ref="ns2:FunctionGroup" minOccurs="0"/>
                <xsd:element ref="ns2:Function" minOccurs="0"/>
                <xsd:element ref="ns2:Activity" minOccurs="0"/>
                <xsd:element ref="ns2:Subactivity" minOccurs="0"/>
                <xsd:element ref="ns2:Case" minOccurs="0"/>
                <xsd:element ref="ns2:Category1" minOccurs="0"/>
                <xsd:element ref="ns2:Category2" minOccurs="0"/>
                <xsd:element ref="ns2:Team" minOccurs="0"/>
                <xsd:element ref="ns2:Channel" minOccurs="0"/>
                <xsd:element ref="ns2:Year" minOccurs="0"/>
                <xsd:element ref="ns2:Level2" minOccurs="0"/>
                <xsd:element ref="ns2:Level3" minOccurs="0"/>
                <xsd:element ref="ns2:PRAType" minOccurs="0"/>
                <xsd:element ref="ns2:AggregationStatus" minOccurs="0"/>
                <xsd:element ref="ns2:SetLabel" minOccurs="0"/>
                <xsd:element ref="ns2:DocumentType" minOccurs="0"/>
                <xsd:element ref="ns2:ILFrom" minOccurs="0"/>
                <xsd:element ref="ns2:HarmonieUIHidden" minOccurs="0"/>
                <xsd:element ref="ns2:Narrative" minOccurs="0"/>
                <xsd:element ref="ns2:OriginalSubject" minOccurs="0"/>
                <xsd:element ref="ns2:PRADateDisposal" minOccurs="0"/>
                <xsd:element ref="ns2:PRADateTrigger" minOccurs="0"/>
                <xsd:element ref="ns2:PRAText1" minOccurs="0"/>
                <xsd:element ref="ns2:PRAText2" minOccurs="0"/>
                <xsd:element ref="ns2:PRAText4" minOccurs="0"/>
                <xsd:element ref="ns2:PRAText5" minOccurs="0"/>
                <xsd:element ref="ns2:Project" minOccurs="0"/>
                <xsd:element ref="ns2:Received" minOccurs="0"/>
                <xsd:element ref="ns2:RelatedPeople" minOccurs="0"/>
                <xsd:element ref="ns2:SecurityClassification" minOccurs="0"/>
                <xsd:element ref="ns2:Sent" minOccurs="0"/>
                <xsd:element ref="ns2:To" minOccurs="0"/>
                <xsd:element ref="ns2:zLegacyDocID" minOccurs="0"/>
                <xsd:element ref="ns2:zLegacy" minOccurs="0"/>
                <xsd:element ref="ns2:zLegacyJSON" minOccurs="0"/>
                <xsd:element ref="ns2:CC" minOccurs="0"/>
                <xsd:element ref="ns2:MailPreviewData" minOccurs="0"/>
                <xsd:element ref="ns3:SetSensitivity" minOccurs="0"/>
                <xsd:element ref="ns3:PRAText3" minOccurs="0"/>
                <xsd:element ref="ns3:Level1" minOccurs="0"/>
                <xsd:element ref="ns3:zMigrationID" minOccurs="0"/>
                <xsd:element ref="ns3:ProjectID" minOccurs="0"/>
                <xsd:element ref="ns3:zLegacyID" minOccurs="0"/>
                <xsd:element ref="ns4:docCM" minOccurs="0"/>
                <xsd:element ref="ns5:b2294a5f8af742f3b4cdeb0edc8f5e71" minOccurs="0"/>
                <xsd:element ref="ns2:TaxCatchAll" minOccurs="0"/>
                <xsd:element ref="ns5:df3daceb980f48f6a863972d32db3d20" minOccurs="0"/>
                <xsd:element ref="ns5:MediaServiceMetadata" minOccurs="0"/>
                <xsd:element ref="ns5:MediaServiceFastMetadata" minOccurs="0"/>
                <xsd:element ref="ns5:MediaServiceSearchProperties" minOccurs="0"/>
                <xsd:element ref="ns5:CopyLink" minOccurs="0"/>
                <xsd:element ref="ns5:MediaServiceDateTaken" minOccurs="0"/>
                <xsd:element ref="ns5:lcf76f155ced4ddcb4097134ff3c332f" minOccurs="0"/>
                <xsd:element ref="ns5:MediaServiceGenerationTime" minOccurs="0"/>
                <xsd:element ref="ns5:MediaServiceEventHashCode" minOccurs="0"/>
                <xsd:element ref="ns5:MediaServiceOCR" minOccurs="0"/>
                <xsd:element ref="ns5:MediaServiceLocation" minOccurs="0"/>
                <xsd:element ref="ns5:MediaLengthInSeconds" minOccurs="0"/>
                <xsd:element ref="ns5:QuickView" minOccurs="0"/>
                <xsd:element ref="ns5:MediaServiceBillingMetadata" minOccurs="0"/>
                <xsd:element ref="ns1:_ip_UnifiedCompliancePolicyProperties" minOccurs="0"/>
                <xsd:element ref="ns1:_ip_UnifiedCompliancePolicyUIAction" minOccurs="0"/>
                <xsd:element ref="ns5:zIsCopied" minOccurs="0"/>
                <xsd:element ref="ns5:Site" minOccurs="0"/>
                <xsd:element ref="ns5:k03c9599f0854072a573adf7cb3c6459" minOccurs="0"/>
                <xsd:element ref="ns5:eee3e41ae4fb4159a9652a3166c7b56e" minOccurs="0"/>
                <xsd:element ref="ns5:b37d633ff7ba4f5d81267ce09d945e94" minOccurs="0"/>
                <xsd:element ref="ns5:gb9ec79bb0584996b3061a8b1800edc1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ExtendedDescription" ma:index="11" nillable="true" ma:displayName="Description" ma:default="" ma:hidden="true" ma:internalName="_ExtendedDescription" ma:readOnly="false">
      <xsd:simpleType>
        <xsd:restriction base="dms:Note"/>
      </xsd:simpleType>
    </xsd:element>
    <xsd:element name="_ip_UnifiedCompliancePolicyProperties" ma:index="7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7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02dd6-145d-48d3-a792-82340ece208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FunctionGroup" ma:index="12" nillable="true" ma:displayName="Function Group" ma:default="NA" ma:hidden="true" ma:internalName="FunctionGroup" ma:readOnly="false">
      <xsd:simpleType>
        <xsd:restriction base="dms:Text">
          <xsd:maxLength value="255"/>
        </xsd:restriction>
      </xsd:simpleType>
    </xsd:element>
    <xsd:element name="Function" ma:index="13" nillable="true" ma:displayName="Function" ma:default="NA" ma:hidden="true" ma:internalName="Function" ma:readOnly="false">
      <xsd:simpleType>
        <xsd:restriction base="dms:Text">
          <xsd:maxLength value="255"/>
        </xsd:restriction>
      </xsd:simpleType>
    </xsd:element>
    <xsd:element name="Activity" ma:index="14" nillable="true" ma:displayName="Activity" ma:default="NA" ma:hidden="true" ma:internalName="Activity" ma:readOnly="false">
      <xsd:simpleType>
        <xsd:restriction base="dms:Text">
          <xsd:maxLength value="255"/>
        </xsd:restriction>
      </xsd:simpleType>
    </xsd:element>
    <xsd:element name="Subactivity" ma:index="15" nillable="true" ma:displayName="Subactivity" ma:default="NA" ma:hidden="true" ma:indexed="true" ma:internalName="Subactivity" ma:readOnly="false">
      <xsd:simpleType>
        <xsd:restriction base="dms:Text">
          <xsd:maxLength value="255"/>
        </xsd:restriction>
      </xsd:simpleType>
    </xsd:element>
    <xsd:element name="Case" ma:index="16" nillable="true" ma:displayName="Case" ma:default="NA" ma:hidden="true" ma:internalName="Case" ma:readOnly="false">
      <xsd:simpleType>
        <xsd:restriction base="dms:Text">
          <xsd:maxLength value="255"/>
        </xsd:restriction>
      </xsd:simpleType>
    </xsd:element>
    <xsd:element name="Category1" ma:index="17" nillable="true" ma:displayName="Category 1" ma:default="NA" ma:hidden="true" ma:indexed="true" ma:internalName="Category1" ma:readOnly="false">
      <xsd:simpleType>
        <xsd:restriction base="dms:Text">
          <xsd:maxLength value="255"/>
        </xsd:restriction>
      </xsd:simpleType>
    </xsd:element>
    <xsd:element name="Category2" ma:index="18" nillable="true" ma:displayName="Category 2" ma:default="NA" ma:hidden="true" ma:indexed="true" ma:internalName="Category2" ma:readOnly="false">
      <xsd:simpleType>
        <xsd:restriction base="dms:Text">
          <xsd:maxLength value="255"/>
        </xsd:restriction>
      </xsd:simpleType>
    </xsd:element>
    <xsd:element name="Team" ma:index="19" nillable="true" ma:displayName="Team" ma:default="" ma:hidden="true" ma:internalName="Team" ma:readOnly="false">
      <xsd:simpleType>
        <xsd:restriction base="dms:Text">
          <xsd:maxLength value="255"/>
        </xsd:restriction>
      </xsd:simpleType>
    </xsd:element>
    <xsd:element name="Channel" ma:index="20" nillable="true" ma:displayName="Channel" ma:default="NA" ma:hidden="true" ma:internalName="Channel" ma:readOnly="false">
      <xsd:simpleType>
        <xsd:restriction base="dms:Text">
          <xsd:maxLength value="255"/>
        </xsd:restriction>
      </xsd:simpleType>
    </xsd:element>
    <xsd:element name="Year" ma:index="21" nillable="true" ma:displayName="Year" ma:default="NA" ma:hidden="true" ma:internalName="Year" ma:readOnly="false">
      <xsd:simpleType>
        <xsd:restriction base="dms:Text">
          <xsd:maxLength value="255"/>
        </xsd:restriction>
      </xsd:simpleType>
    </xsd:element>
    <xsd:element name="Level2" ma:index="22" nillable="true" ma:displayName="Level 2" ma:default="NA" ma:hidden="true" ma:internalName="Level2" ma:readOnly="false">
      <xsd:simpleType>
        <xsd:restriction base="dms:Text">
          <xsd:maxLength value="255"/>
        </xsd:restriction>
      </xsd:simpleType>
    </xsd:element>
    <xsd:element name="Level3" ma:index="23" nillable="true" ma:displayName="Level 3" ma:default="NA" ma:hidden="true" ma:internalName="Level3" ma:readOnly="false">
      <xsd:simpleType>
        <xsd:restriction base="dms:Text">
          <xsd:maxLength value="255"/>
        </xsd:restriction>
      </xsd:simpleType>
    </xsd:element>
    <xsd:element name="PRAType" ma:index="24" nillable="true" ma:displayName="PRA Type" ma:default="Doc" ma:hidden="true" ma:indexed="true" ma:internalName="PRAType" ma:readOnly="false">
      <xsd:simpleType>
        <xsd:restriction base="dms:Text">
          <xsd:maxLength value="255"/>
        </xsd:restriction>
      </xsd:simpleType>
    </xsd:element>
    <xsd:element name="AggregationStatus" ma:index="25" nillable="true" ma:displayName="Aggregation Status" ma:default="Normal" ma:format="Dropdown" ma:hidden="true" ma:internalName="AggregationStatus" ma:readOnly="false">
      <xsd:simpleType>
        <xsd:restriction base="dms:Choice">
          <xsd:enumeration value="Delete Soon"/>
          <xsd:enumeration value="Transfer Soon"/>
          <xsd:enumeration value="Appraise Soon"/>
          <xsd:enumeration value="Delete"/>
          <xsd:enumeration value="Transfer"/>
          <xsd:enumeration value="Appraise"/>
          <xsd:enumeration value="Hold"/>
          <xsd:enumeration value="Normal"/>
          <xsd:enumeration value="Archive"/>
        </xsd:restriction>
      </xsd:simpleType>
    </xsd:element>
    <xsd:element name="SetLabel" ma:index="26" nillable="true" ma:displayName="Set Label" ma:default="RETAIN" ma:hidden="true" ma:indexed="true" ma:internalName="SetLabel" ma:readOnly="false">
      <xsd:simpleType>
        <xsd:restriction base="dms:Text">
          <xsd:maxLength value="255"/>
        </xsd:restriction>
      </xsd:simpleType>
    </xsd:element>
    <xsd:element name="DocumentType" ma:index="27" nillable="true" ma:displayName="Document Type" ma:format="Dropdown" ma:hidden="true" ma:internalName="DocumentType" ma:readOnly="false">
      <xsd:simpleType>
        <xsd:union memberTypes="dms:Text">
          <xsd:simpleType>
            <xsd:restriction base="dms:Choice">
              <xsd:enumeration value="APPLICATION, certificate, consent related, Resource Consent"/>
              <xsd:enumeration value="CONTRACT, Variation, Agreement,Stakeholder Engagement, Tender Procurement"/>
              <xsd:enumeration value="CORRESPONDENCE, Memo, Filenote, Email"/>
              <xsd:enumeration value="DATA, ticketing transport data, Operational data, dataset model, calculation"/>
              <xsd:enumeration value="DRAWING, Plan, Map"/>
              <xsd:enumeration value="EMPLOYMENT related"/>
              <xsd:enumeration value="FINANCIAL related, Rates, Debt collection, banking, budgets, Funding, Invoices, Statements, Rates, Debt collection, Journal, Grants"/>
              <xsd:enumeration value="INCIDENTS"/>
              <xsd:enumeration value="INFORMATION, Architecture, IT, IM"/>
              <xsd:enumeration value="INSURANCE"/>
              <xsd:enumeration value="LEGAL related, Lease, Agreement, Applications, Judgement, Affidavits, Advice"/>
              <xsd:enumeration value="MANAGEMENT related, Council Organisations, MWLASS, MWRCH"/>
              <xsd:enumeration value="MARKETING, Advertising, Newsletter, Promotion, Branding, Logo"/>
              <xsd:enumeration value="MEETING related, Agenda, Minutes"/>
              <xsd:enumeration value="MEDIA, Photo, Image,Multi-media, Video"/>
              <xsd:enumeration value="PLANS, Farm Plans (includes Grants proposal and Grant Claims), Planning documents"/>
              <xsd:enumeration value="POLICY, Strategy, ByLaw"/>
              <xsd:enumeration value="PROPERTY related, enquiry"/>
              <xsd:enumeration value="PRESENTATION, PowerPoint"/>
              <xsd:enumeration value="PROCEDURE, Training, Standard Operating Procedure (SOP), Guide"/>
              <xsd:enumeration value="PROJECT DOCUMENTATION, Memo, Proposal, Business Case, Project Plan"/>
              <xsd:enumeration value="PUBLICATION material, Flyers, Brochures, Media, Advertising, Newsletter, Promotion"/>
              <xsd:enumeration value="PURCHASING related, Quotes, Purchase orders, Expenses, Licences"/>
              <xsd:enumeration value="REPORT, or planning related, External, Internal"/>
              <xsd:enumeration value="TEMPLATE, Checklist or Form"/>
            </xsd:restriction>
          </xsd:simpleType>
        </xsd:union>
      </xsd:simpleType>
    </xsd:element>
    <xsd:element name="ILFrom" ma:index="28" nillable="true" ma:displayName="From" ma:hidden="true" ma:internalName="ILFrom" ma:readOnly="false">
      <xsd:simpleType>
        <xsd:restriction base="dms:Text">
          <xsd:maxLength value="255"/>
        </xsd:restriction>
      </xsd:simpleType>
    </xsd:element>
    <xsd:element name="HarmonieUIHidden" ma:index="29" nillable="true" ma:displayName="HarmonieUIHidden" ma:hidden="true" ma:internalName="HarmonieUIHidden" ma:readOnly="false">
      <xsd:simpleType>
        <xsd:restriction base="dms:Text">
          <xsd:maxLength value="255"/>
        </xsd:restriction>
      </xsd:simpleType>
    </xsd:element>
    <xsd:element name="Narrative" ma:index="30" nillable="true" ma:displayName="Narrative" ma:hidden="true" ma:internalName="Narrative" ma:readOnly="false">
      <xsd:simpleType>
        <xsd:restriction base="dms:Note"/>
      </xsd:simpleType>
    </xsd:element>
    <xsd:element name="OriginalSubject" ma:index="31" nillable="true" ma:displayName="Original Subject" ma:hidden="true" ma:internalName="OriginalSubject" ma:readOnly="false">
      <xsd:simpleType>
        <xsd:restriction base="dms:Text">
          <xsd:maxLength value="255"/>
        </xsd:restriction>
      </xsd:simpleType>
    </xsd:element>
    <xsd:element name="PRADateDisposal" ma:index="32" nillable="true" ma:displayName="PRA Date Disposal" ma:format="DateOnly" ma:hidden="true" ma:internalName="PRADateDisposal" ma:readOnly="false">
      <xsd:simpleType>
        <xsd:restriction base="dms:DateTime"/>
      </xsd:simpleType>
    </xsd:element>
    <xsd:element name="PRADateTrigger" ma:index="33" nillable="true" ma:displayName="PRA Date Trigger" ma:format="DateOnly" ma:hidden="true" ma:internalName="PRADateTrigger" ma:readOnly="false">
      <xsd:simpleType>
        <xsd:restriction base="dms:DateTime"/>
      </xsd:simpleType>
    </xsd:element>
    <xsd:element name="PRAText1" ma:index="34" nillable="true" ma:displayName="PRA Text 1" ma:hidden="true" ma:internalName="PRAText1" ma:readOnly="false">
      <xsd:simpleType>
        <xsd:restriction base="dms:Text">
          <xsd:maxLength value="255"/>
        </xsd:restriction>
      </xsd:simpleType>
    </xsd:element>
    <xsd:element name="PRAText2" ma:index="35" nillable="true" ma:displayName="PRA Text 2" ma:hidden="true" ma:internalName="PRAText2" ma:readOnly="false">
      <xsd:simpleType>
        <xsd:restriction base="dms:Text">
          <xsd:maxLength value="255"/>
        </xsd:restriction>
      </xsd:simpleType>
    </xsd:element>
    <xsd:element name="PRAText4" ma:index="36" nillable="true" ma:displayName="PRA Text 4" ma:hidden="true" ma:internalName="PRAText4" ma:readOnly="false">
      <xsd:simpleType>
        <xsd:restriction base="dms:Text">
          <xsd:maxLength value="255"/>
        </xsd:restriction>
      </xsd:simpleType>
    </xsd:element>
    <xsd:element name="PRAText5" ma:index="37" nillable="true" ma:displayName="PRA Text 5" ma:hidden="true" ma:internalName="PRAText5" ma:readOnly="false">
      <xsd:simpleType>
        <xsd:restriction base="dms:Text">
          <xsd:maxLength value="255"/>
        </xsd:restriction>
      </xsd:simpleType>
    </xsd:element>
    <xsd:element name="Project" ma:index="38" nillable="true" ma:displayName="Project" ma:default="NA" ma:hidden="true" ma:internalName="Project" ma:readOnly="false">
      <xsd:simpleType>
        <xsd:restriction base="dms:Text">
          <xsd:maxLength value="255"/>
        </xsd:restriction>
      </xsd:simpleType>
    </xsd:element>
    <xsd:element name="Received" ma:index="39" nillable="true" ma:displayName="Received" ma:format="DateOnly" ma:hidden="true" ma:internalName="Received" ma:readOnly="false">
      <xsd:simpleType>
        <xsd:restriction base="dms:DateTime"/>
      </xsd:simpleType>
    </xsd:element>
    <xsd:element name="RelatedPeople" ma:index="40" nillable="true" ma:displayName="Related People" ma:hidden="true" ma:list="UserInfo" ma:SharePointGroup="0" ma:internalName="RelatedPeople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ecurityClassification" ma:index="41" nillable="true" ma:displayName="Security Classification" ma:default="C2. INTERNAL" ma:format="Dropdown" ma:hidden="true" ma:internalName="SecurityClassification" ma:readOnly="false">
      <xsd:simpleType>
        <xsd:union memberTypes="dms:Text">
          <xsd:simpleType>
            <xsd:restriction base="dms:Choice">
              <xsd:enumeration value="C1. OPEN"/>
              <xsd:enumeration value="C2. INTERNAL"/>
              <xsd:enumeration value="C3. RESTRICTED"/>
              <xsd:enumeration value="C4. CONFIDENTIAL"/>
            </xsd:restriction>
          </xsd:simpleType>
        </xsd:union>
      </xsd:simpleType>
    </xsd:element>
    <xsd:element name="Sent" ma:index="42" nillable="true" ma:displayName="Sent" ma:format="DateTime" ma:hidden="true" ma:internalName="Sent" ma:readOnly="false">
      <xsd:simpleType>
        <xsd:restriction base="dms:DateTime"/>
      </xsd:simpleType>
    </xsd:element>
    <xsd:element name="To" ma:index="43" nillable="true" ma:displayName="To" ma:hidden="true" ma:internalName="To" ma:readOnly="false">
      <xsd:simpleType>
        <xsd:restriction base="dms:Text">
          <xsd:maxLength value="255"/>
        </xsd:restriction>
      </xsd:simpleType>
    </xsd:element>
    <xsd:element name="zLegacyDocID" ma:index="44" nillable="true" ma:displayName="Legacy Doc ID" ma:hidden="true" ma:internalName="zLegacyDocID" ma:readOnly="false">
      <xsd:simpleType>
        <xsd:restriction base="dms:Text">
          <xsd:maxLength value="255"/>
        </xsd:restriction>
      </xsd:simpleType>
    </xsd:element>
    <xsd:element name="zLegacy" ma:index="45" nillable="true" ma:displayName="zLegacy" ma:hidden="true" ma:internalName="zLegacy" ma:readOnly="false">
      <xsd:simpleType>
        <xsd:restriction base="dms:Note"/>
      </xsd:simpleType>
    </xsd:element>
    <xsd:element name="zLegacyJSON" ma:index="46" nillable="true" ma:displayName="zLegacyJSON" ma:hidden="true" ma:internalName="zLegacyJSON" ma:readOnly="false">
      <xsd:simpleType>
        <xsd:restriction base="dms:Note"/>
      </xsd:simpleType>
    </xsd:element>
    <xsd:element name="CC" ma:index="47" nillable="true" ma:displayName="CC" ma:hidden="true" ma:internalName="CC" ma:readOnly="false">
      <xsd:simpleType>
        <xsd:restriction base="dms:Text">
          <xsd:maxLength value="255"/>
        </xsd:restriction>
      </xsd:simpleType>
    </xsd:element>
    <xsd:element name="MailPreviewData" ma:index="48" nillable="true" ma:displayName="MailPreviewData" ma:hidden="true" ma:internalName="MailPreviewData" ma:readOnly="false">
      <xsd:simpleType>
        <xsd:restriction base="dms:Note"/>
      </xsd:simpleType>
    </xsd:element>
    <xsd:element name="TaxCatchAll" ma:index="60" nillable="true" ma:displayName="Taxonomy Catch All Column" ma:hidden="true" ma:list="{203df4b6-c870-44c4-8abf-003a795e746b}" ma:internalName="TaxCatchAll" ma:showField="CatchAllData" ma:web="b5602dd6-145d-48d3-a792-82340ece20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c9bea-d09c-48b0-9841-7eb5347add9c" elementFormDefault="qualified">
    <xsd:import namespace="http://schemas.microsoft.com/office/2006/documentManagement/types"/>
    <xsd:import namespace="http://schemas.microsoft.com/office/infopath/2007/PartnerControls"/>
    <xsd:element name="SetSensitivity" ma:index="49" nillable="true" ma:displayName="Set Sensitivity" ma:default="NOT SET" ma:hidden="true" ma:indexed="true" ma:internalName="SetSensitivity" ma:readOnly="false">
      <xsd:simpleType>
        <xsd:restriction base="dms:Text">
          <xsd:maxLength value="255"/>
        </xsd:restriction>
      </xsd:simpleType>
    </xsd:element>
    <xsd:element name="PRAText3" ma:index="50" nillable="true" ma:displayName="PRA Text 3" ma:hidden="true" ma:internalName="PRAText3" ma:readOnly="false">
      <xsd:simpleType>
        <xsd:restriction base="dms:Text">
          <xsd:maxLength value="255"/>
        </xsd:restriction>
      </xsd:simpleType>
    </xsd:element>
    <xsd:element name="Level1" ma:index="51" nillable="true" ma:displayName="Level 1" ma:default="NA" ma:hidden="true" ma:internalName="Level1" ma:readOnly="false">
      <xsd:simpleType>
        <xsd:restriction base="dms:Text">
          <xsd:maxLength value="255"/>
        </xsd:restriction>
      </xsd:simpleType>
    </xsd:element>
    <xsd:element name="zMigrationID" ma:index="52" nillable="true" ma:displayName="zMigrationID" ma:hidden="true" ma:indexed="true" ma:internalName="zMigrationID" ma:readOnly="false">
      <xsd:simpleType>
        <xsd:restriction base="dms:Text">
          <xsd:maxLength value="255"/>
        </xsd:restriction>
      </xsd:simpleType>
    </xsd:element>
    <xsd:element name="ProjectID" ma:index="53" nillable="true" ma:displayName="ProjectID" ma:hidden="true" ma:internalName="ProjectID" ma:readOnly="false">
      <xsd:simpleType>
        <xsd:restriction base="dms:Text">
          <xsd:maxLength value="255"/>
        </xsd:restriction>
      </xsd:simpleType>
    </xsd:element>
    <xsd:element name="zLegacyID" ma:index="54" nillable="true" ma:displayName="zLegacyID" ma:hidden="true" ma:internalName="zLegacyID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e5786-221a-4ffe-8d6d-e318e6a17f02" elementFormDefault="qualified">
    <xsd:import namespace="http://schemas.microsoft.com/office/2006/documentManagement/types"/>
    <xsd:import namespace="http://schemas.microsoft.com/office/infopath/2007/PartnerControls"/>
    <xsd:element name="docCM" ma:index="57" nillable="true" ma:displayName="docCM" ma:description="Place for the docCM number and/or dID" ma:internalName="docCM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b75a00-9567-48f7-8bff-f01c953132e2" elementFormDefault="qualified">
    <xsd:import namespace="http://schemas.microsoft.com/office/2006/documentManagement/types"/>
    <xsd:import namespace="http://schemas.microsoft.com/office/infopath/2007/PartnerControls"/>
    <xsd:element name="b2294a5f8af742f3b4cdeb0edc8f5e71" ma:index="59" nillable="true" ma:taxonomy="true" ma:internalName="b2294a5f8af742f3b4cdeb0edc8f5e71" ma:taxonomyFieldName="Region" ma:displayName="Region" ma:default="" ma:fieldId="{b2294a5f-8af7-42f3-b4cd-eb0edc8f5e71}" ma:sspId="a3a8d114-42e4-48f3-a9b0-182603090d65" ma:termSetId="27f00c74-4436-484e-8680-7f6414a68aa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f3daceb980f48f6a863972d32db3d20" ma:index="62" nillable="true" ma:taxonomy="true" ma:internalName="df3daceb980f48f6a863972d32db3d20" ma:taxonomyFieldName="District" ma:displayName="District" ma:default="" ma:fieldId="{df3daceb-980f-48f6-a863-972d32db3d20}" ma:sspId="a3a8d114-42e4-48f3-a9b0-182603090d65" ma:termSetId="1f100900-c09b-4870-888b-c91c419d957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6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6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6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CopyLink" ma:index="66" nillable="true" ma:displayName="Copy Link" ma:format="Hyperlink" ma:internalName="Copy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DateTaken" ma:index="6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69" nillable="true" ma:taxonomy="true" ma:internalName="lcf76f155ced4ddcb4097134ff3c332f" ma:taxonomyFieldName="MediaServiceImageTags" ma:displayName="Image Tags" ma:readOnly="false" ma:fieldId="{5cf76f15-5ced-4ddc-b409-7134ff3c332f}" ma:taxonomyMulti="true" ma:sspId="a3a8d114-42e4-48f3-a9b0-182603090d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7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7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7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73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74" nillable="true" ma:displayName="MediaLengthInSeconds" ma:hidden="true" ma:internalName="MediaLengthInSeconds" ma:readOnly="true">
      <xsd:simpleType>
        <xsd:restriction base="dms:Unknown"/>
      </xsd:simpleType>
    </xsd:element>
    <xsd:element name="QuickView" ma:index="75" nillable="true" ma:displayName="Quick View" ma:internalName="QuickView">
      <xsd:simpleType>
        <xsd:restriction base="dms:Text">
          <xsd:maxLength value="255"/>
        </xsd:restriction>
      </xsd:simpleType>
    </xsd:element>
    <xsd:element name="MediaServiceBillingMetadata" ma:index="76" nillable="true" ma:displayName="MediaServiceBillingMetadata" ma:hidden="true" ma:internalName="MediaServiceBillingMetadata" ma:readOnly="true">
      <xsd:simpleType>
        <xsd:restriction base="dms:Note"/>
      </xsd:simpleType>
    </xsd:element>
    <xsd:element name="zIsCopied" ma:index="79" nillable="true" ma:displayName="zIsCopied" ma:internalName="zIsCopied">
      <xsd:simpleType>
        <xsd:restriction base="dms:Text"/>
      </xsd:simpleType>
    </xsd:element>
    <xsd:element name="Site" ma:index="81" nillable="true" ma:displayName="Site" ma:format="Dropdown" ma:internalName="Site">
      <xsd:simpleType>
        <xsd:union memberTypes="dms:Text">
          <xsd:simpleType>
            <xsd:restriction base="dms:Choice">
              <xsd:enumeration value="Motuketekeke Island"/>
              <xsd:enumeration value="Motuora Island"/>
              <xsd:enumeration value="Moturekareka Island"/>
              <xsd:enumeration value="Ngā Rangi-i-totongia-a Tama-te-kapua"/>
              <xsd:enumeration value="Rākino Island"/>
              <xsd:enumeration value="Taungamaro / Beehive Island"/>
              <xsd:enumeration value="Te Haupa Island"/>
              <xsd:enumeration value="Te Hāwere-a-Maki / Goat Island"/>
              <xsd:enumeration value="Te Motu-a-Ihenga"/>
              <xsd:enumeration value="Te Motutapu a Taikehu"/>
              <xsd:enumeration value="Te Hauturu-o-toi"/>
              <xsd:enumeration value="Te Kawau Tūmaro ō Tōi"/>
              <xsd:enumeration value="Tiritiri Matangi"/>
              <xsd:enumeration value="Waiheke Island"/>
            </xsd:restriction>
          </xsd:simpleType>
        </xsd:union>
      </xsd:simpleType>
    </xsd:element>
    <xsd:element name="k03c9599f0854072a573adf7cb3c6459" ma:index="83" nillable="true" ma:taxonomy="true" ma:internalName="k03c9599f0854072a573adf7cb3c6459" ma:taxonomyFieldName="Iwi" ma:displayName="Iwi" ma:default="" ma:fieldId="{403c9599-f085-4072-a573-adf7cb3c6459}" ma:sspId="a3a8d114-42e4-48f3-a9b0-182603090d65" ma:termSetId="c38fcb17-fdeb-4b3f-95ba-cbd63fcc36e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ee3e41ae4fb4159a9652a3166c7b56e" ma:index="85" nillable="true" ma:taxonomy="true" ma:internalName="eee3e41ae4fb4159a9652a3166c7b56e" ma:taxonomyFieldName="Species" ma:displayName="Species" ma:default="" ma:fieldId="{eee3e41a-e4fb-4159-a965-2a3166c7b56e}" ma:sspId="a3a8d114-42e4-48f3-a9b0-182603090d65" ma:termSetId="5ce788e0-5b34-47ae-95f3-b542a84dada7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b37d633ff7ba4f5d81267ce09d945e94" ma:index="87" nillable="true" ma:taxonomy="true" ma:internalName="b37d633ff7ba4f5d81267ce09d945e94" ma:taxonomyFieldName="Ecosystems" ma:displayName="Ecosystems" ma:default="" ma:fieldId="{b37d633f-f7ba-4f5d-8126-7ce09d945e94}" ma:sspId="a3a8d114-42e4-48f3-a9b0-182603090d65" ma:termSetId="0ce660fd-0d5c-4299-b462-5a1ed7576776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gb9ec79bb0584996b3061a8b1800edc1" ma:index="89" nillable="true" ma:taxonomy="true" ma:internalName="gb9ec79bb0584996b3061a8b1800edc1" ma:taxonomyFieldName="Hap_x016b_" ma:displayName="Hapū" ma:default="" ma:fieldId="{0b9ec79b-b058-4996-b306-1a8b1800edc1}" ma:sspId="a3a8d114-42e4-48f3-a9b0-182603090d65" ma:termSetId="3749d871-98a2-4bac-a1ec-f0e950d65037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index="56" ma:displayName="Subject"/>
        <xsd:element ref="dc:description" minOccurs="0" maxOccurs="1"/>
        <xsd:element name="keywords" minOccurs="0" maxOccurs="1" type="xsd:string" ma:displayName="Key 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m xmlns="b5602dd6-145d-48d3-a792-82340ece2087" xsi:nil="true"/>
    <Received xmlns="b5602dd6-145d-48d3-a792-82340ece2087" xsi:nil="true"/>
    <zLegacyDocID xmlns="b5602dd6-145d-48d3-a792-82340ece2087" xsi:nil="true"/>
    <Case xmlns="b5602dd6-145d-48d3-a792-82340ece2087">NA</Case>
    <DocumentType xmlns="b5602dd6-145d-48d3-a792-82340ece2087" xsi:nil="true"/>
    <PRAText2 xmlns="b5602dd6-145d-48d3-a792-82340ece2087" xsi:nil="true"/>
    <b2294a5f8af742f3b4cdeb0edc8f5e71 xmlns="4ab75a00-9567-48f7-8bff-f01c953132e2">
      <Terms xmlns="http://schemas.microsoft.com/office/infopath/2007/PartnerControls">
        <TermInfo xmlns="http://schemas.microsoft.com/office/infopath/2007/PartnerControls">
          <TermName xmlns="http://schemas.microsoft.com/office/infopath/2007/PartnerControls">Eastern South Island</TermName>
          <TermId xmlns="http://schemas.microsoft.com/office/infopath/2007/PartnerControls">d8a5e126-6517-48e6-b2ea-19b822560853</TermId>
        </TermInfo>
      </Terms>
    </b2294a5f8af742f3b4cdeb0edc8f5e71>
    <lcf76f155ced4ddcb4097134ff3c332f xmlns="4ab75a00-9567-48f7-8bff-f01c953132e2">
      <Terms xmlns="http://schemas.microsoft.com/office/infopath/2007/PartnerControls"/>
    </lcf76f155ced4ddcb4097134ff3c332f>
    <_ip_UnifiedCompliancePolicyUIAction xmlns="http://schemas.microsoft.com/sharepoint/v3" xsi:nil="true"/>
    <FunctionGroup xmlns="b5602dd6-145d-48d3-a792-82340ece2087">NA</FunctionGroup>
    <RelatedPeople xmlns="b5602dd6-145d-48d3-a792-82340ece2087">
      <UserInfo>
        <DisplayName/>
        <AccountId xsi:nil="true"/>
        <AccountType/>
      </UserInfo>
    </RelatedPeople>
    <b37d633ff7ba4f5d81267ce09d945e94 xmlns="4ab75a00-9567-48f7-8bff-f01c953132e2">
      <Terms xmlns="http://schemas.microsoft.com/office/infopath/2007/PartnerControls"/>
    </b37d633ff7ba4f5d81267ce09d945e94>
    <df3daceb980f48f6a863972d32db3d20 xmlns="4ab75a00-9567-48f7-8bff-f01c953132e2">
      <Terms xmlns="http://schemas.microsoft.com/office/infopath/2007/PartnerControls">
        <TermInfo xmlns="http://schemas.microsoft.com/office/infopath/2007/PartnerControls">
          <TermName xmlns="http://schemas.microsoft.com/office/infopath/2007/PartnerControls">Mahaanui</TermName>
          <TermId xmlns="http://schemas.microsoft.com/office/infopath/2007/PartnerControls">529edea2-9304-4fff-9b74-56cc3a6892db</TermId>
        </TermInfo>
      </Terms>
    </df3daceb980f48f6a863972d32db3d20>
    <Channel xmlns="b5602dd6-145d-48d3-a792-82340ece2087">NA</Channel>
    <To xmlns="b5602dd6-145d-48d3-a792-82340ece2087" xsi:nil="true"/>
    <docCM xmlns="c59e5786-221a-4ffe-8d6d-e318e6a17f02" xsi:nil="true"/>
    <Function xmlns="b5602dd6-145d-48d3-a792-82340ece2087">NA</Function>
    <Activity xmlns="b5602dd6-145d-48d3-a792-82340ece2087">NA</Activity>
    <SetLabel xmlns="b5602dd6-145d-48d3-a792-82340ece2087">RETAIN</SetLabel>
    <SetSensitivity xmlns="1cac9bea-d09c-48b0-9841-7eb5347add9c">NOT SET</SetSensitivity>
    <zLegacyID xmlns="1cac9bea-d09c-48b0-9841-7eb5347add9c" xsi:nil="true"/>
    <AggregationStatus xmlns="b5602dd6-145d-48d3-a792-82340ece2087">Normal</AggregationStatus>
    <Project xmlns="b5602dd6-145d-48d3-a792-82340ece2087">NA</Project>
    <Level1 xmlns="1cac9bea-d09c-48b0-9841-7eb5347add9c">NA</Level1>
    <eee3e41ae4fb4159a9652a3166c7b56e xmlns="4ab75a00-9567-48f7-8bff-f01c953132e2">
      <Terms xmlns="http://schemas.microsoft.com/office/infopath/2007/PartnerControls"/>
    </eee3e41ae4fb4159a9652a3166c7b56e>
    <gb9ec79bb0584996b3061a8b1800edc1 xmlns="4ab75a00-9567-48f7-8bff-f01c953132e2">
      <Terms xmlns="http://schemas.microsoft.com/office/infopath/2007/PartnerControls"/>
    </gb9ec79bb0584996b3061a8b1800edc1>
    <HarmonieUIHidden xmlns="b5602dd6-145d-48d3-a792-82340ece2087" xsi:nil="true"/>
    <Site xmlns="4ab75a00-9567-48f7-8bff-f01c953132e2" xsi:nil="true"/>
    <k03c9599f0854072a573adf7cb3c6459 xmlns="4ab75a00-9567-48f7-8bff-f01c953132e2">
      <Terms xmlns="http://schemas.microsoft.com/office/infopath/2007/PartnerControls"/>
    </k03c9599f0854072a573adf7cb3c6459>
    <_ExtendedDescription xmlns="http://schemas.microsoft.com/sharepoint/v3" xsi:nil="true"/>
    <Subactivity xmlns="b5602dd6-145d-48d3-a792-82340ece2087">NA</Subactivity>
    <PRADateDisposal xmlns="b5602dd6-145d-48d3-a792-82340ece2087" xsi:nil="true"/>
    <zLegacy xmlns="b5602dd6-145d-48d3-a792-82340ece2087" xsi:nil="true"/>
    <CC xmlns="b5602dd6-145d-48d3-a792-82340ece2087" xsi:nil="true"/>
    <MailPreviewData xmlns="b5602dd6-145d-48d3-a792-82340ece2087" xsi:nil="true"/>
    <_ip_UnifiedCompliancePolicyProperties xmlns="http://schemas.microsoft.com/sharepoint/v3" xsi:nil="true"/>
    <zLegacyJSON xmlns="b5602dd6-145d-48d3-a792-82340ece2087" xsi:nil="true"/>
    <QuickView xmlns="4ab75a00-9567-48f7-8bff-f01c953132e2" xsi:nil="true"/>
    <PRAType xmlns="b5602dd6-145d-48d3-a792-82340ece2087">Doc</PRAType>
    <PRADateTrigger xmlns="b5602dd6-145d-48d3-a792-82340ece2087" xsi:nil="true"/>
    <SecurityClassification xmlns="b5602dd6-145d-48d3-a792-82340ece2087">C2. INTERNAL</SecurityClassification>
    <PRAText1 xmlns="b5602dd6-145d-48d3-a792-82340ece2087" xsi:nil="true"/>
    <PRAText4 xmlns="b5602dd6-145d-48d3-a792-82340ece2087" xsi:nil="true"/>
    <Level2 xmlns="b5602dd6-145d-48d3-a792-82340ece2087">NA</Level2>
    <ProjectID xmlns="1cac9bea-d09c-48b0-9841-7eb5347add9c" xsi:nil="true"/>
    <CopyLink xmlns="4ab75a00-9567-48f7-8bff-f01c953132e2">
      <Url xsi:nil="true"/>
      <Description xsi:nil="true"/>
    </CopyLink>
    <Narrative xmlns="b5602dd6-145d-48d3-a792-82340ece2087" xsi:nil="true"/>
    <Sent xmlns="b5602dd6-145d-48d3-a792-82340ece2087" xsi:nil="true"/>
    <Category2 xmlns="b5602dd6-145d-48d3-a792-82340ece2087">NA</Category2>
    <Year xmlns="b5602dd6-145d-48d3-a792-82340ece2087">NA</Year>
    <ILFrom xmlns="b5602dd6-145d-48d3-a792-82340ece2087" xsi:nil="true"/>
    <PRAText5 xmlns="b5602dd6-145d-48d3-a792-82340ece2087" xsi:nil="true"/>
    <PRAText3 xmlns="1cac9bea-d09c-48b0-9841-7eb5347add9c" xsi:nil="true"/>
    <zIsCopied xmlns="4ab75a00-9567-48f7-8bff-f01c953132e2" xsi:nil="true"/>
    <Category1 xmlns="b5602dd6-145d-48d3-a792-82340ece2087">NA</Category1>
    <zMigrationID xmlns="1cac9bea-d09c-48b0-9841-7eb5347add9c" xsi:nil="true"/>
    <TaxCatchAll xmlns="b5602dd6-145d-48d3-a792-82340ece2087">
      <Value>86</Value>
      <Value>105</Value>
    </TaxCatchAll>
    <Level3 xmlns="b5602dd6-145d-48d3-a792-82340ece2087">NA</Level3>
    <OriginalSubject xmlns="b5602dd6-145d-48d3-a792-82340ece2087" xsi:nil="true"/>
    <_dlc_DocId xmlns="b5602dd6-145d-48d3-a792-82340ece2087">SDOC-647888269-40677</_dlc_DocId>
    <_dlc_DocIdUrl xmlns="b5602dd6-145d-48d3-a792-82340ece2087">
      <Url>https://docnz.sharepoint.com/sites/fun-Bio/_layouts/15/DocIdRedir.aspx?ID=SDOC-647888269-40677</Url>
      <Description>SDOC-647888269-40677</Description>
    </_dlc_DocIdUr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C0FF93A6-77B7-4300-A09F-F49CE81E37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A769B8-6114-49F1-8B6A-F929EC44FB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5602dd6-145d-48d3-a792-82340ece2087"/>
    <ds:schemaRef ds:uri="1cac9bea-d09c-48b0-9841-7eb5347add9c"/>
    <ds:schemaRef ds:uri="c59e5786-221a-4ffe-8d6d-e318e6a17f02"/>
    <ds:schemaRef ds:uri="4ab75a00-9567-48f7-8bff-f01c953132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D015CB-6587-4F58-BE5D-6308F300E9AF}">
  <ds:schemaRefs>
    <ds:schemaRef ds:uri="http://schemas.microsoft.com/office/2006/metadata/properties"/>
    <ds:schemaRef ds:uri="http://schemas.microsoft.com/office/infopath/2007/PartnerControls"/>
    <ds:schemaRef ds:uri="b5602dd6-145d-48d3-a792-82340ece2087"/>
    <ds:schemaRef ds:uri="4ab75a00-9567-48f7-8bff-f01c953132e2"/>
    <ds:schemaRef ds:uri="http://schemas.microsoft.com/sharepoint/v3"/>
    <ds:schemaRef ds:uri="c59e5786-221a-4ffe-8d6d-e318e6a17f02"/>
    <ds:schemaRef ds:uri="1cac9bea-d09c-48b0-9841-7eb5347add9c"/>
  </ds:schemaRefs>
</ds:datastoreItem>
</file>

<file path=customXml/itemProps4.xml><?xml version="1.0" encoding="utf-8"?>
<ds:datastoreItem xmlns:ds="http://schemas.openxmlformats.org/officeDocument/2006/customXml" ds:itemID="{61F58663-2606-4302-9B41-5A7A54F4A08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F2BAFA3-7494-4715-B21C-327DBF4AFC53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Factsheet%20image</Template>
  <TotalTime>1</TotalTime>
  <Pages>7</Pages>
  <Words>1299</Words>
  <Characters>7408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Murphy</dc:creator>
  <cp:keywords/>
  <dc:description/>
  <cp:lastModifiedBy>Teresa Murphy</cp:lastModifiedBy>
  <cp:revision>2</cp:revision>
  <cp:lastPrinted>2026-06-12T15:22:00Z</cp:lastPrinted>
  <dcterms:created xsi:type="dcterms:W3CDTF">2026-07-02T04:50:00Z</dcterms:created>
  <dcterms:modified xsi:type="dcterms:W3CDTF">2026-07-02T04:50:00Z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0x0101008248BCECD4A11E4EBD08AF19C5F8C6B700AE52DE0F0ED78946B9A1C67BEF0DADEE</vt:lpwstr>
  </property>
  <property fmtid="{D5CDD505-2E9C-101B-9397-08002B2CF9AE}" pid="3" name="_dlc_DocIdItemGuid">
    <vt:lpwstr>441433df-3f13-41e4-9303-d16e29c72cb2</vt:lpwstr>
  </property>
  <property fmtid="{D5CDD505-2E9C-101B-9397-08002B2CF9AE}" pid="4" name="MediaServiceImageTags">
    <vt:lpwstr/>
  </property>
  <property fmtid="{D5CDD505-2E9C-101B-9397-08002B2CF9AE}" pid="5" name="MSIP_Label_85ee7273-0db7-44cc-b9e4-a4e4dce5f863_Enabled">
    <vt:lpwstr>true</vt:lpwstr>
  </property>
  <property fmtid="{D5CDD505-2E9C-101B-9397-08002B2CF9AE}" pid="6" name="MSIP_Label_85ee7273-0db7-44cc-b9e4-a4e4dce5f863_SetDate">
    <vt:lpwstr>2026-05-29T01:35:11Z</vt:lpwstr>
  </property>
  <property fmtid="{D5CDD505-2E9C-101B-9397-08002B2CF9AE}" pid="7" name="MSIP_Label_85ee7273-0db7-44cc-b9e4-a4e4dce5f863_Method">
    <vt:lpwstr>Privileged</vt:lpwstr>
  </property>
  <property fmtid="{D5CDD505-2E9C-101B-9397-08002B2CF9AE}" pid="8" name="MSIP_Label_85ee7273-0db7-44cc-b9e4-a4e4dce5f863_Name">
    <vt:lpwstr>Unclassified - Information Leadership Session</vt:lpwstr>
  </property>
  <property fmtid="{D5CDD505-2E9C-101B-9397-08002B2CF9AE}" pid="9" name="MSIP_Label_85ee7273-0db7-44cc-b9e4-a4e4dce5f863_SiteId">
    <vt:lpwstr>f0cbb24f-a2f6-498f-b536-6eb9a13a357c</vt:lpwstr>
  </property>
  <property fmtid="{D5CDD505-2E9C-101B-9397-08002B2CF9AE}" pid="10" name="MSIP_Label_85ee7273-0db7-44cc-b9e4-a4e4dce5f863_ActionId">
    <vt:lpwstr>2ccf0223-92bb-42df-82ea-ae8a377a77ff</vt:lpwstr>
  </property>
  <property fmtid="{D5CDD505-2E9C-101B-9397-08002B2CF9AE}" pid="11" name="MSIP_Label_85ee7273-0db7-44cc-b9e4-a4e4dce5f863_ContentBits">
    <vt:lpwstr>0</vt:lpwstr>
  </property>
  <property fmtid="{D5CDD505-2E9C-101B-9397-08002B2CF9AE}" pid="12" name="MSIP_Label_85ee7273-0db7-44cc-b9e4-a4e4dce5f863_Tag">
    <vt:lpwstr>50, 0, 1, 1</vt:lpwstr>
  </property>
  <property fmtid="{D5CDD505-2E9C-101B-9397-08002B2CF9AE}" pid="13" name="District">
    <vt:lpwstr>105;#Mahaanui|529edea2-9304-4fff-9b74-56cc3a6892db</vt:lpwstr>
  </property>
  <property fmtid="{D5CDD505-2E9C-101B-9397-08002B2CF9AE}" pid="14" name="Region">
    <vt:lpwstr>86;#Eastern South Island|d8a5e126-6517-48e6-b2ea-19b822560853</vt:lpwstr>
  </property>
  <property fmtid="{D5CDD505-2E9C-101B-9397-08002B2CF9AE}" pid="15" name="Iwi">
    <vt:lpwstr/>
  </property>
  <property fmtid="{D5CDD505-2E9C-101B-9397-08002B2CF9AE}" pid="16" name="Species">
    <vt:lpwstr/>
  </property>
  <property fmtid="{D5CDD505-2E9C-101B-9397-08002B2CF9AE}" pid="17" name="Hapū">
    <vt:lpwstr/>
  </property>
  <property fmtid="{D5CDD505-2E9C-101B-9397-08002B2CF9AE}" pid="18" name="Ecosystems">
    <vt:lpwstr/>
  </property>
  <property fmtid="{D5CDD505-2E9C-101B-9397-08002B2CF9AE}" pid="19" name="Hap_x016b_">
    <vt:lpwstr/>
  </property>
</Properties>
</file>